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575BEDDE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E9DEC8" w14:textId="77777777" w:rsidR="00C3120F" w:rsidRDefault="00C3120F" w:rsidP="003D560B">
      <w:pPr>
        <w:jc w:val="center"/>
        <w:rPr>
          <w:rFonts w:ascii="Arial" w:hAnsi="Arial" w:cs="Arial"/>
          <w:sz w:val="28"/>
          <w:szCs w:val="28"/>
        </w:rPr>
      </w:pPr>
    </w:p>
    <w:p w14:paraId="186CDF6B" w14:textId="23C3BC6D" w:rsidR="00141AB7" w:rsidRPr="00141AB7" w:rsidRDefault="00141AB7" w:rsidP="00141AB7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141AB7">
        <w:rPr>
          <w:rFonts w:ascii="Arial" w:hAnsi="Arial" w:cs="Arial"/>
          <w:b/>
          <w:bCs/>
          <w:color w:val="000000" w:themeColor="text1"/>
        </w:rPr>
        <w:t>ELINVOIMALUPAUKSEN ALLEKIRJOITTANEELLE KUNNALLE</w:t>
      </w:r>
    </w:p>
    <w:p w14:paraId="04A1926F" w14:textId="66D868D8" w:rsidR="003D560B" w:rsidRPr="00141AB7" w:rsidRDefault="00955C7C" w:rsidP="00A754F9">
      <w:pPr>
        <w:jc w:val="center"/>
        <w:rPr>
          <w:rFonts w:ascii="Arial" w:hAnsi="Arial" w:cs="Arial"/>
          <w:color w:val="0D0D0D" w:themeColor="text1" w:themeTint="F2"/>
          <w:sz w:val="44"/>
          <w:szCs w:val="44"/>
        </w:rPr>
      </w:pPr>
      <w:r>
        <w:rPr>
          <w:rFonts w:ascii="Arial" w:hAnsi="Arial" w:cs="Arial"/>
          <w:color w:val="0D0D0D" w:themeColor="text1" w:themeTint="F2"/>
          <w:sz w:val="44"/>
          <w:szCs w:val="44"/>
        </w:rPr>
        <w:t>Kunnan nimi tähän</w:t>
      </w:r>
    </w:p>
    <w:p w14:paraId="6DC8E7B7" w14:textId="77777777" w:rsidR="00141AB7" w:rsidRDefault="00141AB7" w:rsidP="00141AB7">
      <w:pPr>
        <w:rPr>
          <w:rFonts w:ascii="Arial" w:hAnsi="Arial" w:cs="Arial"/>
          <w:color w:val="0D0D0D" w:themeColor="text1" w:themeTint="F2"/>
          <w:sz w:val="32"/>
        </w:rPr>
      </w:pPr>
    </w:p>
    <w:p w14:paraId="6B742224" w14:textId="5D7007F6" w:rsidR="00955C7C" w:rsidRPr="00955C7C" w:rsidRDefault="00955C7C" w:rsidP="00955C7C">
      <w:pPr>
        <w:jc w:val="center"/>
        <w:rPr>
          <w:rFonts w:ascii="Arial" w:eastAsia="Times New Roman" w:hAnsi="Arial" w:cs="Arial"/>
          <w:color w:val="000000"/>
          <w:sz w:val="20"/>
          <w:szCs w:val="20"/>
          <w:lang w:eastAsia="fi-FI"/>
        </w:rPr>
      </w:pPr>
      <w:r w:rsidRPr="00955C7C">
        <w:rPr>
          <w:rFonts w:ascii="Arial" w:eastAsia="Times New Roman" w:hAnsi="Arial" w:cs="Arial"/>
          <w:color w:val="000000"/>
          <w:sz w:val="20"/>
          <w:szCs w:val="20"/>
          <w:lang w:eastAsia="fi-FI"/>
        </w:rPr>
        <w:t>on sitoutunut vahvistamaan paikallista elinvoimaa ja yrittäjäystävällistä toimintaympäristöä solmimalla Elinvoimalupauksen yhdessä paikallisen yrittäjäyhdistyksen kanssa.</w:t>
      </w:r>
      <w:r>
        <w:rPr>
          <w:rFonts w:ascii="Arial" w:eastAsia="Times New Roman" w:hAnsi="Arial" w:cs="Arial"/>
          <w:color w:val="000000"/>
          <w:sz w:val="20"/>
          <w:szCs w:val="20"/>
          <w:lang w:eastAsia="fi-FI"/>
        </w:rPr>
        <w:t xml:space="preserve"> </w:t>
      </w:r>
      <w:r w:rsidRPr="00955C7C">
        <w:rPr>
          <w:rFonts w:ascii="Arial" w:eastAsia="Times New Roman" w:hAnsi="Arial" w:cs="Arial"/>
          <w:color w:val="000000"/>
          <w:sz w:val="20"/>
          <w:szCs w:val="20"/>
          <w:lang w:eastAsia="fi-FI"/>
        </w:rPr>
        <w:t>Lupaus ilmentää kunnan tahtoa toimia vastuullisena ja ennakoitavana kumppanina yrityksille sekä edistää avointa vuoropuhelua ja sujuvaa päätöksentekoa.</w:t>
      </w:r>
    </w:p>
    <w:p w14:paraId="614EBF34" w14:textId="77777777" w:rsidR="00955C7C" w:rsidRDefault="00955C7C" w:rsidP="00955C7C">
      <w:pPr>
        <w:jc w:val="center"/>
        <w:rPr>
          <w:rFonts w:ascii="Arial" w:eastAsia="Times New Roman" w:hAnsi="Arial" w:cs="Arial"/>
          <w:color w:val="000000"/>
          <w:sz w:val="20"/>
          <w:szCs w:val="20"/>
          <w:lang w:eastAsia="fi-FI"/>
        </w:rPr>
      </w:pPr>
      <w:r w:rsidRPr="00955C7C">
        <w:rPr>
          <w:rFonts w:ascii="Arial" w:eastAsia="Times New Roman" w:hAnsi="Arial" w:cs="Arial"/>
          <w:color w:val="000000"/>
          <w:sz w:val="20"/>
          <w:szCs w:val="20"/>
          <w:lang w:eastAsia="fi-FI"/>
        </w:rPr>
        <w:t>Tämä diplomi on osoitus yhteisestä sitoutumisesta elinvoimaiseen ja yritysystävälliseen kuntaan.</w:t>
      </w:r>
    </w:p>
    <w:p w14:paraId="1BD300A2" w14:textId="77777777" w:rsidR="00955C7C" w:rsidRPr="00955C7C" w:rsidRDefault="00955C7C" w:rsidP="00955C7C">
      <w:pPr>
        <w:jc w:val="center"/>
        <w:rPr>
          <w:rFonts w:ascii="Arial" w:eastAsia="Times New Roman" w:hAnsi="Arial" w:cs="Arial"/>
          <w:color w:val="000000"/>
          <w:sz w:val="20"/>
          <w:szCs w:val="20"/>
          <w:lang w:eastAsia="fi-FI"/>
        </w:rPr>
      </w:pPr>
    </w:p>
    <w:p w14:paraId="51499AF7" w14:textId="77777777" w:rsidR="008F72CF" w:rsidRPr="00E72593" w:rsidRDefault="008F72CF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1A2583A4" w14:textId="1A1448FF" w:rsidR="00026849" w:rsidRPr="00E72593" w:rsidRDefault="00AC5CC6" w:rsidP="00C3120F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Paikkakunta </w:t>
      </w:r>
      <w:proofErr w:type="spellStart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pp.</w:t>
      </w:r>
      <w:proofErr w:type="gramStart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kk.</w:t>
      </w:r>
      <w:r w:rsidR="00481256" w:rsidRPr="00E72593">
        <w:rPr>
          <w:rFonts w:ascii="Arial" w:hAnsi="Arial" w:cs="Arial"/>
          <w:color w:val="0D0D0D" w:themeColor="text1" w:themeTint="F2"/>
          <w:sz w:val="28"/>
          <w:szCs w:val="28"/>
        </w:rPr>
        <w:t>vvvv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E72593" w:rsidRDefault="00026849" w:rsidP="007D52A8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3DBA9D7D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4F82F883" w14:textId="35F0C25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</w:t>
            </w:r>
            <w:proofErr w:type="spellEnd"/>
          </w:p>
          <w:p w14:paraId="3B3897E2" w14:textId="77777777" w:rsidR="00C3120F" w:rsidRPr="002A7CF0" w:rsidRDefault="00C3120F" w:rsidP="00C3120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052779EB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567CE46B" w14:textId="45FDBEE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xxxxxxxxx</w:t>
            </w:r>
            <w:proofErr w:type="spellEnd"/>
          </w:p>
        </w:tc>
      </w:tr>
    </w:tbl>
    <w:p w14:paraId="12F6E8A0" w14:textId="77777777" w:rsidR="00955C7C" w:rsidRDefault="00955C7C" w:rsidP="00026849">
      <w:pPr>
        <w:rPr>
          <w:rFonts w:ascii="Arial" w:hAnsi="Arial" w:cs="Arial"/>
        </w:rPr>
      </w:pPr>
    </w:p>
    <w:p w14:paraId="2F99377D" w14:textId="77777777" w:rsidR="00955C7C" w:rsidRDefault="00955C7C" w:rsidP="00026849">
      <w:pPr>
        <w:rPr>
          <w:rFonts w:ascii="Arial" w:hAnsi="Arial" w:cs="Arial"/>
        </w:rPr>
      </w:pPr>
    </w:p>
    <w:p w14:paraId="75D1BE95" w14:textId="2546FE5F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041EB" w14:textId="77777777" w:rsidR="00C50C2C" w:rsidRDefault="00C50C2C" w:rsidP="00E24890">
      <w:r>
        <w:separator/>
      </w:r>
    </w:p>
  </w:endnote>
  <w:endnote w:type="continuationSeparator" w:id="0">
    <w:p w14:paraId="3A42902D" w14:textId="77777777" w:rsidR="00C50C2C" w:rsidRDefault="00C50C2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10A32AD-784C-A840-B165-8E75F15997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C78A38E-809D-6748-92F2-9135F327A59B}"/>
    <w:embedBold r:id="rId3" w:fontKey="{88B0485C-126C-A84D-856C-9804E29B03B7}"/>
    <w:embedItalic r:id="rId4" w:fontKey="{88379EFF-5EE9-E842-B0D7-9F5AA6D64020}"/>
    <w:embedBoldItalic r:id="rId5" w:fontKey="{BD6B0E22-BB10-0D41-B9A3-97A2E294C89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24D24EB0-90A5-9F44-81F4-52AA012EB07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6FED41BF-B4F7-E545-A727-467710AC373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8" w:fontKey="{FA8B1E70-BB91-0648-B474-2A2455E5A6A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E163CB09-8D22-A345-A282-F8C639CF77DB}"/>
    <w:embedBold r:id="rId10" w:fontKey="{ED1DE384-6889-8248-B306-814364DB7CB7}"/>
    <w:embedItalic r:id="rId11" w:fontKey="{108B77EA-7B39-204D-AE40-ED8C085DFF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A29765F-4FB9-7C44-BE73-78BAE60B08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135D6CBB-8C4E-1C44-99C2-45057B5100E3}"/>
    <w:embedBold r:id="rId14" w:fontKey="{55108818-55AF-3B4B-8EBA-D3649518BFC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5B3E51FF-96CC-3C4B-874E-08CF117A19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859D" w14:textId="77777777" w:rsidR="00C50C2C" w:rsidRDefault="00C50C2C" w:rsidP="00E24890">
      <w:r>
        <w:separator/>
      </w:r>
    </w:p>
  </w:footnote>
  <w:footnote w:type="continuationSeparator" w:id="0">
    <w:p w14:paraId="58347C34" w14:textId="77777777" w:rsidR="00C50C2C" w:rsidRDefault="00C50C2C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530E2"/>
    <w:rsid w:val="000A2D13"/>
    <w:rsid w:val="000A70C6"/>
    <w:rsid w:val="000B4DFD"/>
    <w:rsid w:val="000D470F"/>
    <w:rsid w:val="000D5F22"/>
    <w:rsid w:val="000D6A37"/>
    <w:rsid w:val="001368F3"/>
    <w:rsid w:val="00141AB7"/>
    <w:rsid w:val="00166020"/>
    <w:rsid w:val="001A7DF7"/>
    <w:rsid w:val="001B7F7C"/>
    <w:rsid w:val="001F3230"/>
    <w:rsid w:val="002023DC"/>
    <w:rsid w:val="002A7CF0"/>
    <w:rsid w:val="002C2C4A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A7483"/>
    <w:rsid w:val="004C4AA5"/>
    <w:rsid w:val="004C573D"/>
    <w:rsid w:val="005177FC"/>
    <w:rsid w:val="0053675C"/>
    <w:rsid w:val="00543800"/>
    <w:rsid w:val="005B2EAB"/>
    <w:rsid w:val="005B67EF"/>
    <w:rsid w:val="00603FAE"/>
    <w:rsid w:val="00612B87"/>
    <w:rsid w:val="006155BA"/>
    <w:rsid w:val="00632154"/>
    <w:rsid w:val="006736C2"/>
    <w:rsid w:val="006878E1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D52A8"/>
    <w:rsid w:val="007E5638"/>
    <w:rsid w:val="007E7259"/>
    <w:rsid w:val="008605B3"/>
    <w:rsid w:val="008D1036"/>
    <w:rsid w:val="008D3C1B"/>
    <w:rsid w:val="008F72CF"/>
    <w:rsid w:val="00902CC7"/>
    <w:rsid w:val="009114E7"/>
    <w:rsid w:val="00923514"/>
    <w:rsid w:val="00936CFD"/>
    <w:rsid w:val="0094319F"/>
    <w:rsid w:val="00955C7C"/>
    <w:rsid w:val="00990BB8"/>
    <w:rsid w:val="009A08F3"/>
    <w:rsid w:val="009A4A11"/>
    <w:rsid w:val="009C0173"/>
    <w:rsid w:val="009E6155"/>
    <w:rsid w:val="00A525F1"/>
    <w:rsid w:val="00A754F9"/>
    <w:rsid w:val="00AC5CC6"/>
    <w:rsid w:val="00B26F4A"/>
    <w:rsid w:val="00B76800"/>
    <w:rsid w:val="00BA3041"/>
    <w:rsid w:val="00BA52BE"/>
    <w:rsid w:val="00BC2152"/>
    <w:rsid w:val="00BD3791"/>
    <w:rsid w:val="00C0196E"/>
    <w:rsid w:val="00C20EA4"/>
    <w:rsid w:val="00C3120F"/>
    <w:rsid w:val="00C46F7C"/>
    <w:rsid w:val="00C50C2C"/>
    <w:rsid w:val="00C75FA7"/>
    <w:rsid w:val="00C84D12"/>
    <w:rsid w:val="00C918E1"/>
    <w:rsid w:val="00CA12D5"/>
    <w:rsid w:val="00CC3770"/>
    <w:rsid w:val="00CF59C3"/>
    <w:rsid w:val="00D45AA5"/>
    <w:rsid w:val="00D77D61"/>
    <w:rsid w:val="00D93AFB"/>
    <w:rsid w:val="00DA145B"/>
    <w:rsid w:val="00DA59FB"/>
    <w:rsid w:val="00DD3184"/>
    <w:rsid w:val="00DD4031"/>
    <w:rsid w:val="00DD5D49"/>
    <w:rsid w:val="00DE7FC0"/>
    <w:rsid w:val="00E24890"/>
    <w:rsid w:val="00E431D3"/>
    <w:rsid w:val="00E72593"/>
    <w:rsid w:val="00EC4091"/>
    <w:rsid w:val="00ED0B16"/>
    <w:rsid w:val="00EF0452"/>
    <w:rsid w:val="00F123BF"/>
    <w:rsid w:val="00F4235F"/>
    <w:rsid w:val="00F6014D"/>
    <w:rsid w:val="00F60E45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667C0B972791A41990E535CE331EDB5" ma:contentTypeVersion="13" ma:contentTypeDescription="Luo uusi asiakirja." ma:contentTypeScope="" ma:versionID="9bfc9c48d2cb9eefe65dcaae08c178ad">
  <xsd:schema xmlns:xsd="http://www.w3.org/2001/XMLSchema" xmlns:xs="http://www.w3.org/2001/XMLSchema" xmlns:p="http://schemas.microsoft.com/office/2006/metadata/properties" xmlns:ns2="e6e0a645-ac27-43a4-905c-cd383416a205" xmlns:ns3="39dc016b-fc70-4cd9-97d2-225369a0e4f3" targetNamespace="http://schemas.microsoft.com/office/2006/metadata/properties" ma:root="true" ma:fieldsID="da8cf3c8dccc0a47ae24b37db6534dd2" ns2:_="" ns3:_="">
    <xsd:import namespace="e6e0a645-ac27-43a4-905c-cd383416a205"/>
    <xsd:import namespace="39dc016b-fc70-4cd9-97d2-225369a0e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0a645-ac27-43a4-905c-cd383416a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c016b-fc70-4cd9-97d2-225369a0e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0D946-54F6-4535-A7E3-248DC9D75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0a645-ac27-43a4-905c-cd383416a205"/>
    <ds:schemaRef ds:uri="39dc016b-fc70-4cd9-97d2-225369a0e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8</TotalTime>
  <Pages>1</Pages>
  <Words>63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4</cp:revision>
  <cp:lastPrinted>2022-02-17T08:01:00Z</cp:lastPrinted>
  <dcterms:created xsi:type="dcterms:W3CDTF">2026-04-14T08:15:00Z</dcterms:created>
  <dcterms:modified xsi:type="dcterms:W3CDTF">2026-04-14T09:49:00Z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0x0101009667C0B972791A41990E535CE331EDB5</vt:lpwstr>
  </property>
</Properties>
</file>