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EF85A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752A155" wp14:editId="57757F6B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A6FF6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2CA5ECFC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7481575C" w14:textId="77777777" w:rsidR="003D560B" w:rsidRPr="00341BE1" w:rsidRDefault="003A70CE" w:rsidP="00A754F9">
      <w:pPr>
        <w:jc w:val="center"/>
        <w:rPr>
          <w:rFonts w:ascii="Arial" w:hAnsi="Arial" w:cs="Arial"/>
          <w:color w:val="0D0D0D" w:themeColor="text1" w:themeTint="F2"/>
          <w:sz w:val="68"/>
          <w:szCs w:val="68"/>
        </w:rPr>
      </w:pPr>
      <w:r w:rsidRPr="00341BE1">
        <w:rPr>
          <w:rFonts w:ascii="Arial" w:hAnsi="Arial" w:cs="Arial"/>
          <w:color w:val="0D0D0D" w:themeColor="text1" w:themeTint="F2"/>
          <w:sz w:val="68"/>
          <w:szCs w:val="68"/>
        </w:rPr>
        <w:t>xxxxxxxxxxxxxxxx</w:t>
      </w:r>
    </w:p>
    <w:p w14:paraId="21016021" w14:textId="77777777" w:rsidR="00026849" w:rsidRPr="00341BE1" w:rsidRDefault="00026849" w:rsidP="003D560B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4CD1A7A2" w14:textId="176FE388" w:rsidR="00B60A15" w:rsidRPr="00341BE1" w:rsidRDefault="00B60A15" w:rsidP="00B60A15">
      <w:pPr>
        <w:jc w:val="center"/>
        <w:rPr>
          <w:rFonts w:ascii="Arial" w:hAnsi="Arial" w:cs="Arial"/>
          <w:color w:val="0D0D0D" w:themeColor="text1" w:themeTint="F2"/>
          <w:sz w:val="32"/>
        </w:rPr>
      </w:pPr>
      <w:r w:rsidRPr="00341BE1">
        <w:rPr>
          <w:rFonts w:ascii="Arial" w:hAnsi="Arial" w:cs="Arial"/>
          <w:color w:val="0D0D0D" w:themeColor="text1" w:themeTint="F2"/>
          <w:sz w:val="32"/>
        </w:rPr>
        <w:t>xxxxxxx Yrittäjien vuoden 202</w:t>
      </w:r>
      <w:r w:rsidR="004A6B1E" w:rsidRPr="00341BE1">
        <w:rPr>
          <w:rFonts w:ascii="Arial" w:hAnsi="Arial" w:cs="Arial"/>
          <w:color w:val="0D0D0D" w:themeColor="text1" w:themeTint="F2"/>
          <w:sz w:val="32"/>
        </w:rPr>
        <w:t>6</w:t>
      </w:r>
      <w:r w:rsidRPr="00341BE1">
        <w:rPr>
          <w:rFonts w:ascii="Arial" w:hAnsi="Arial" w:cs="Arial"/>
          <w:color w:val="0D0D0D" w:themeColor="text1" w:themeTint="F2"/>
          <w:sz w:val="32"/>
        </w:rPr>
        <w:t xml:space="preserve"> tunnustus </w:t>
      </w:r>
      <w:r w:rsidRPr="00341BE1">
        <w:rPr>
          <w:rFonts w:ascii="Arial" w:hAnsi="Arial" w:cs="Arial"/>
          <w:color w:val="0D0D0D" w:themeColor="text1" w:themeTint="F2"/>
          <w:sz w:val="32"/>
        </w:rPr>
        <w:br/>
        <w:t xml:space="preserve">nuorena aloitetusta yritystoiminnasta </w:t>
      </w:r>
      <w:r w:rsidRPr="00341BE1">
        <w:rPr>
          <w:rFonts w:ascii="Arial" w:hAnsi="Arial" w:cs="Arial"/>
          <w:color w:val="0D0D0D" w:themeColor="text1" w:themeTint="F2"/>
          <w:sz w:val="32"/>
        </w:rPr>
        <w:br/>
        <w:t>ja sen menestyksellisestä hoitamisesta.</w:t>
      </w:r>
    </w:p>
    <w:p w14:paraId="2218BCEF" w14:textId="77777777" w:rsidR="00026849" w:rsidRPr="00341BE1" w:rsidRDefault="00026849" w:rsidP="003A24C1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2A14D074" w14:textId="77777777" w:rsidR="00026849" w:rsidRPr="00341BE1" w:rsidRDefault="00AC5CC6" w:rsidP="00B60A15">
      <w:pPr>
        <w:jc w:val="center"/>
        <w:rPr>
          <w:rFonts w:ascii="Arial" w:hAnsi="Arial" w:cs="Arial"/>
          <w:color w:val="0D0D0D" w:themeColor="text1" w:themeTint="F2"/>
          <w:sz w:val="32"/>
        </w:rPr>
      </w:pPr>
      <w:r w:rsidRPr="00341BE1">
        <w:rPr>
          <w:rFonts w:ascii="Arial" w:hAnsi="Arial" w:cs="Arial"/>
          <w:color w:val="0D0D0D" w:themeColor="text1" w:themeTint="F2"/>
          <w:sz w:val="32"/>
        </w:rPr>
        <w:t>Paikkakunta pp.kk.</w:t>
      </w:r>
      <w:r w:rsidR="00481256" w:rsidRPr="00341BE1">
        <w:rPr>
          <w:rFonts w:ascii="Arial" w:hAnsi="Arial" w:cs="Arial"/>
          <w:color w:val="0D0D0D" w:themeColor="text1" w:themeTint="F2"/>
          <w:sz w:val="32"/>
        </w:rPr>
        <w:t>vvvv</w:t>
      </w:r>
    </w:p>
    <w:p w14:paraId="7B8DAB62" w14:textId="77777777" w:rsidR="00B60A15" w:rsidRPr="002A7CF0" w:rsidRDefault="00B60A15" w:rsidP="00B60A15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5085E72B" w14:textId="77777777" w:rsidTr="00DA145B">
        <w:trPr>
          <w:cantSplit/>
        </w:trPr>
        <w:tc>
          <w:tcPr>
            <w:tcW w:w="5097" w:type="dxa"/>
          </w:tcPr>
          <w:p w14:paraId="04F4C61E" w14:textId="3D04394D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3D611596" w14:textId="5994D034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2AD11B61" w14:textId="77777777" w:rsidTr="00DA145B">
        <w:trPr>
          <w:cantSplit/>
        </w:trPr>
        <w:tc>
          <w:tcPr>
            <w:tcW w:w="5097" w:type="dxa"/>
          </w:tcPr>
          <w:p w14:paraId="3C0247FE" w14:textId="77777777" w:rsidR="00026849" w:rsidRPr="00341BE1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341BE1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3E90C047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341BE1">
              <w:rPr>
                <w:rFonts w:ascii="Arial" w:hAnsi="Arial" w:cs="Arial"/>
                <w:color w:val="0D0D0D" w:themeColor="text1" w:themeTint="F2"/>
                <w:sz w:val="24"/>
              </w:rPr>
              <w:t>puheenjohtaja</w:t>
            </w:r>
          </w:p>
        </w:tc>
        <w:tc>
          <w:tcPr>
            <w:tcW w:w="5097" w:type="dxa"/>
          </w:tcPr>
          <w:p w14:paraId="522D37F0" w14:textId="77777777" w:rsidR="00026849" w:rsidRPr="00341BE1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341BE1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2BC7CB5B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341BE1">
              <w:rPr>
                <w:rFonts w:ascii="Arial" w:hAnsi="Arial" w:cs="Arial"/>
                <w:color w:val="0D0D0D" w:themeColor="text1" w:themeTint="F2"/>
                <w:sz w:val="24"/>
              </w:rPr>
              <w:t>toimitusjohtaja</w:t>
            </w:r>
          </w:p>
        </w:tc>
      </w:tr>
    </w:tbl>
    <w:p w14:paraId="3314305B" w14:textId="77777777" w:rsidR="00B60A15" w:rsidRDefault="00B60A15" w:rsidP="00026849">
      <w:pPr>
        <w:rPr>
          <w:rFonts w:ascii="Arial" w:hAnsi="Arial" w:cs="Arial"/>
        </w:rPr>
      </w:pPr>
    </w:p>
    <w:p w14:paraId="288FDDEA" w14:textId="77777777" w:rsidR="00B60A15" w:rsidRDefault="00B60A15" w:rsidP="00026849">
      <w:pPr>
        <w:rPr>
          <w:rFonts w:ascii="Arial" w:hAnsi="Arial" w:cs="Arial"/>
        </w:rPr>
      </w:pPr>
    </w:p>
    <w:p w14:paraId="32411F18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DD62962" wp14:editId="6BFE3BC9">
            <wp:simplePos x="0" y="0"/>
            <wp:positionH relativeFrom="margin">
              <wp:posOffset>1940560</wp:posOffset>
            </wp:positionH>
            <wp:positionV relativeFrom="page">
              <wp:posOffset>7536180</wp:posOffset>
            </wp:positionV>
            <wp:extent cx="2447925" cy="678180"/>
            <wp:effectExtent l="0" t="0" r="0" b="762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E73C3A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1959" w14:textId="77777777" w:rsidR="008A707D" w:rsidRDefault="008A707D" w:rsidP="00E24890">
      <w:r>
        <w:separator/>
      </w:r>
    </w:p>
  </w:endnote>
  <w:endnote w:type="continuationSeparator" w:id="0">
    <w:p w14:paraId="135AA11C" w14:textId="77777777" w:rsidR="008A707D" w:rsidRDefault="008A707D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A9E15B7E-61DE-3B48-845B-9783E2FC47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0974532-9341-6A49-A236-6A01BB2251A3}"/>
    <w:embedBold r:id="rId3" w:fontKey="{D4C2DB32-C9C8-704B-B28B-C2F509F16D45}"/>
    <w:embedItalic r:id="rId4" w:fontKey="{22A3464F-E6ED-F242-AA3D-7C6E93DF6A20}"/>
    <w:embedBoldItalic r:id="rId5" w:fontKey="{657C085F-B0C5-2C4B-9F55-73C878CFBB4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310E158-D040-504C-94D7-4389117058D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4F432BD7-B966-DD46-9F73-9F57F60BECF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5EEA46E8-BC5C-9E46-B9EF-28DAA388454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7ED309E4-68E5-3140-A45B-96488CC5D62D}"/>
    <w:embedBold r:id="rId10" w:fontKey="{9813532F-CFD1-9946-98B9-43A25ECC7353}"/>
    <w:embedItalic r:id="rId11" w:fontKey="{D260D211-A590-9340-BDCF-9AB74A425FE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CCA1CB1-F4B8-2F4E-85BD-D410765144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96A4BF37-6E07-1240-9981-A58718C3E81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4A5707A3-BE20-2E4D-8F60-1E8F440A11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43CB" w14:textId="77777777" w:rsidR="008A707D" w:rsidRDefault="008A707D" w:rsidP="00E24890">
      <w:r>
        <w:separator/>
      </w:r>
    </w:p>
  </w:footnote>
  <w:footnote w:type="continuationSeparator" w:id="0">
    <w:p w14:paraId="6CE48D5F" w14:textId="77777777" w:rsidR="008A707D" w:rsidRDefault="008A707D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751736063">
    <w:abstractNumId w:val="2"/>
  </w:num>
  <w:num w:numId="2" w16cid:durableId="1696882772">
    <w:abstractNumId w:val="1"/>
  </w:num>
  <w:num w:numId="3" w16cid:durableId="1057244363">
    <w:abstractNumId w:val="3"/>
  </w:num>
  <w:num w:numId="4" w16cid:durableId="983435691">
    <w:abstractNumId w:val="6"/>
  </w:num>
  <w:num w:numId="5" w16cid:durableId="376978091">
    <w:abstractNumId w:val="9"/>
  </w:num>
  <w:num w:numId="6" w16cid:durableId="1857958959">
    <w:abstractNumId w:val="4"/>
  </w:num>
  <w:num w:numId="7" w16cid:durableId="451629859">
    <w:abstractNumId w:val="7"/>
  </w:num>
  <w:num w:numId="8" w16cid:durableId="956301396">
    <w:abstractNumId w:val="9"/>
  </w:num>
  <w:num w:numId="9" w16cid:durableId="1177309314">
    <w:abstractNumId w:val="4"/>
  </w:num>
  <w:num w:numId="10" w16cid:durableId="1710449174">
    <w:abstractNumId w:val="5"/>
  </w:num>
  <w:num w:numId="11" w16cid:durableId="1656495496">
    <w:abstractNumId w:val="8"/>
  </w:num>
  <w:num w:numId="12" w16cid:durableId="59031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621CA"/>
    <w:rsid w:val="00001968"/>
    <w:rsid w:val="00026849"/>
    <w:rsid w:val="00092BA7"/>
    <w:rsid w:val="000D470F"/>
    <w:rsid w:val="000D5F22"/>
    <w:rsid w:val="00145078"/>
    <w:rsid w:val="001653DB"/>
    <w:rsid w:val="001952B4"/>
    <w:rsid w:val="001A25A5"/>
    <w:rsid w:val="001A7DF7"/>
    <w:rsid w:val="001F3230"/>
    <w:rsid w:val="00201814"/>
    <w:rsid w:val="002023DC"/>
    <w:rsid w:val="002A7CF0"/>
    <w:rsid w:val="002C3046"/>
    <w:rsid w:val="00321846"/>
    <w:rsid w:val="00341BE1"/>
    <w:rsid w:val="00360CF6"/>
    <w:rsid w:val="00362A72"/>
    <w:rsid w:val="00370F99"/>
    <w:rsid w:val="003A24C1"/>
    <w:rsid w:val="003A70CE"/>
    <w:rsid w:val="003C7DA7"/>
    <w:rsid w:val="003D560B"/>
    <w:rsid w:val="003E07B1"/>
    <w:rsid w:val="003E5B15"/>
    <w:rsid w:val="00416D6D"/>
    <w:rsid w:val="004463EC"/>
    <w:rsid w:val="0047270E"/>
    <w:rsid w:val="00480CBD"/>
    <w:rsid w:val="00481256"/>
    <w:rsid w:val="00483F5B"/>
    <w:rsid w:val="0048786E"/>
    <w:rsid w:val="00492050"/>
    <w:rsid w:val="004A0560"/>
    <w:rsid w:val="004A6B1E"/>
    <w:rsid w:val="004C4AA5"/>
    <w:rsid w:val="004C573D"/>
    <w:rsid w:val="005177FC"/>
    <w:rsid w:val="0053675C"/>
    <w:rsid w:val="00543800"/>
    <w:rsid w:val="005B0E35"/>
    <w:rsid w:val="005B2EAB"/>
    <w:rsid w:val="005B67EF"/>
    <w:rsid w:val="00603FAE"/>
    <w:rsid w:val="00612B87"/>
    <w:rsid w:val="006155BA"/>
    <w:rsid w:val="00632154"/>
    <w:rsid w:val="006736C2"/>
    <w:rsid w:val="006C6555"/>
    <w:rsid w:val="00711D27"/>
    <w:rsid w:val="00743632"/>
    <w:rsid w:val="00746132"/>
    <w:rsid w:val="00750266"/>
    <w:rsid w:val="00766297"/>
    <w:rsid w:val="0079437B"/>
    <w:rsid w:val="007A025C"/>
    <w:rsid w:val="007E7259"/>
    <w:rsid w:val="008A707D"/>
    <w:rsid w:val="008D1036"/>
    <w:rsid w:val="008D3C1B"/>
    <w:rsid w:val="008E6CF7"/>
    <w:rsid w:val="009114E7"/>
    <w:rsid w:val="00923514"/>
    <w:rsid w:val="00936CFD"/>
    <w:rsid w:val="0094319F"/>
    <w:rsid w:val="00943BBF"/>
    <w:rsid w:val="00990BB8"/>
    <w:rsid w:val="009A4A11"/>
    <w:rsid w:val="009E6155"/>
    <w:rsid w:val="00A525F1"/>
    <w:rsid w:val="00A564D9"/>
    <w:rsid w:val="00A754F9"/>
    <w:rsid w:val="00AC5CC6"/>
    <w:rsid w:val="00B11A91"/>
    <w:rsid w:val="00B569F3"/>
    <w:rsid w:val="00B60A15"/>
    <w:rsid w:val="00B76800"/>
    <w:rsid w:val="00BA3041"/>
    <w:rsid w:val="00BA52BE"/>
    <w:rsid w:val="00BD3791"/>
    <w:rsid w:val="00C0196E"/>
    <w:rsid w:val="00C20EA4"/>
    <w:rsid w:val="00C75FA7"/>
    <w:rsid w:val="00C84D12"/>
    <w:rsid w:val="00C918E1"/>
    <w:rsid w:val="00CA12D5"/>
    <w:rsid w:val="00CC3770"/>
    <w:rsid w:val="00D621CA"/>
    <w:rsid w:val="00D7543B"/>
    <w:rsid w:val="00D77D61"/>
    <w:rsid w:val="00D93AFB"/>
    <w:rsid w:val="00DA145B"/>
    <w:rsid w:val="00DD4031"/>
    <w:rsid w:val="00DD5D49"/>
    <w:rsid w:val="00E0295C"/>
    <w:rsid w:val="00E20955"/>
    <w:rsid w:val="00E24890"/>
    <w:rsid w:val="00E529B2"/>
    <w:rsid w:val="00E73C3A"/>
    <w:rsid w:val="00E80210"/>
    <w:rsid w:val="00E93216"/>
    <w:rsid w:val="00EC4091"/>
    <w:rsid w:val="00ED0B16"/>
    <w:rsid w:val="00EF0452"/>
    <w:rsid w:val="00EF3B2E"/>
    <w:rsid w:val="00EF5E6C"/>
    <w:rsid w:val="00F123BF"/>
    <w:rsid w:val="00F13E85"/>
    <w:rsid w:val="00F4235F"/>
    <w:rsid w:val="00F6014D"/>
    <w:rsid w:val="00F60E45"/>
    <w:rsid w:val="00F63D44"/>
    <w:rsid w:val="00FD0201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C1FB28"/>
  <w15:docId w15:val="{21C18FE7-E643-084D-A305-F50AF94F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3/kunniakirja/nuoret/Vuoden_nuori_2022%20maakunnallinen_FIN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f750c698a5b90153186ea7847ac7ad0b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e9e93f561f576eac2de557ae5675448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A2C92-AE31-4CC0-875A-1AC98EF5734E}"/>
</file>

<file path=customXml/itemProps2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A6D56-B75E-5348-B48F-3F3539DBE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Vuoden_nuori_2022 maakunnallinen_FIN.dotx</Template>
  <TotalTime>1</TotalTime>
  <Pages>1</Pages>
  <Words>26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5</cp:revision>
  <dcterms:created xsi:type="dcterms:W3CDTF">2024-09-09T04:56:00Z</dcterms:created>
  <dcterms:modified xsi:type="dcterms:W3CDTF">2026-01-26T12:51:00Z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