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FB24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0A893F36" wp14:editId="47DFA31E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2B665A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7E8D7D8" w14:textId="77777777" w:rsidR="0092300E" w:rsidRDefault="0092300E" w:rsidP="003D560B">
      <w:pPr>
        <w:jc w:val="center"/>
        <w:rPr>
          <w:rFonts w:ascii="Arial" w:hAnsi="Arial" w:cs="Arial"/>
          <w:sz w:val="28"/>
          <w:szCs w:val="28"/>
        </w:rPr>
      </w:pPr>
    </w:p>
    <w:p w14:paraId="45024F1B" w14:textId="638F34C8" w:rsidR="003D560B" w:rsidRPr="00425E3D" w:rsidRDefault="007D52A8" w:rsidP="003D560B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r w:rsidRPr="00425E3D">
        <w:rPr>
          <w:rFonts w:ascii="Arial" w:hAnsi="Arial" w:cs="Arial"/>
          <w:color w:val="0D0D0D" w:themeColor="text1" w:themeTint="F2"/>
          <w:sz w:val="28"/>
          <w:szCs w:val="28"/>
        </w:rPr>
        <w:t>Tämä kunniakirja annetaan tunnustuksena siitä, että</w:t>
      </w:r>
    </w:p>
    <w:p w14:paraId="04A1926F" w14:textId="77777777" w:rsidR="003D560B" w:rsidRPr="00425E3D" w:rsidRDefault="003A70CE" w:rsidP="00A754F9">
      <w:pPr>
        <w:jc w:val="center"/>
        <w:rPr>
          <w:rFonts w:ascii="Arial" w:hAnsi="Arial" w:cs="Arial"/>
          <w:color w:val="0D0D0D" w:themeColor="text1" w:themeTint="F2"/>
          <w:sz w:val="68"/>
          <w:szCs w:val="68"/>
        </w:rPr>
      </w:pPr>
      <w:proofErr w:type="spellStart"/>
      <w:r w:rsidRPr="00425E3D">
        <w:rPr>
          <w:rFonts w:ascii="Arial" w:hAnsi="Arial" w:cs="Arial"/>
          <w:color w:val="0D0D0D" w:themeColor="text1" w:themeTint="F2"/>
          <w:sz w:val="68"/>
          <w:szCs w:val="68"/>
        </w:rPr>
        <w:t>xxxxxxxxxxxxxxxx</w:t>
      </w:r>
      <w:proofErr w:type="spellEnd"/>
    </w:p>
    <w:p w14:paraId="457B54B6" w14:textId="77777777" w:rsidR="00026849" w:rsidRPr="00425E3D" w:rsidRDefault="00026849" w:rsidP="003D560B">
      <w:pPr>
        <w:jc w:val="center"/>
        <w:rPr>
          <w:rFonts w:ascii="Arial" w:hAnsi="Arial" w:cs="Arial"/>
          <w:color w:val="0D0D0D" w:themeColor="text1" w:themeTint="F2"/>
          <w:sz w:val="32"/>
        </w:rPr>
      </w:pPr>
    </w:p>
    <w:p w14:paraId="3E46E498" w14:textId="025C3E99" w:rsidR="00026849" w:rsidRPr="00425E3D" w:rsidRDefault="007D52A8" w:rsidP="00CC3770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r w:rsidRPr="00425E3D">
        <w:rPr>
          <w:rFonts w:ascii="Arial" w:hAnsi="Arial" w:cs="Arial"/>
          <w:color w:val="0D0D0D" w:themeColor="text1" w:themeTint="F2"/>
          <w:sz w:val="28"/>
          <w:szCs w:val="28"/>
        </w:rPr>
        <w:t xml:space="preserve">on ollut </w:t>
      </w:r>
      <w:r w:rsidRPr="00425E3D">
        <w:rPr>
          <w:rStyle w:val="Voimakas"/>
          <w:rFonts w:ascii="Arial" w:hAnsi="Arial" w:cs="Arial"/>
          <w:color w:val="0D0D0D" w:themeColor="text1" w:themeTint="F2"/>
          <w:sz w:val="28"/>
          <w:szCs w:val="28"/>
        </w:rPr>
        <w:t>[10 / 15 / 20 / 25 / 30] vuotta</w:t>
      </w:r>
      <w:r w:rsidRPr="00425E3D">
        <w:rPr>
          <w:rFonts w:ascii="Arial" w:hAnsi="Arial" w:cs="Arial"/>
          <w:color w:val="0D0D0D" w:themeColor="text1" w:themeTint="F2"/>
          <w:sz w:val="28"/>
          <w:szCs w:val="28"/>
        </w:rPr>
        <w:t xml:space="preserve"> jäsenenä </w:t>
      </w:r>
      <w:r w:rsidRPr="00425E3D">
        <w:rPr>
          <w:rFonts w:ascii="Arial" w:hAnsi="Arial" w:cs="Arial"/>
          <w:color w:val="0D0D0D" w:themeColor="text1" w:themeTint="F2"/>
          <w:sz w:val="28"/>
          <w:szCs w:val="28"/>
        </w:rPr>
        <w:br/>
        <w:t>ja omalla panoksellaan vahvistanut yrittäjyyden yhteisöä.</w:t>
      </w:r>
    </w:p>
    <w:p w14:paraId="114D7046" w14:textId="77777777" w:rsidR="007D52A8" w:rsidRPr="00425E3D" w:rsidRDefault="007D52A8" w:rsidP="00CC3770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</w:p>
    <w:p w14:paraId="40BC7D73" w14:textId="77777777" w:rsidR="00AC5CC6" w:rsidRPr="00425E3D" w:rsidRDefault="00AC5CC6" w:rsidP="00AC5CC6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r w:rsidRPr="00425E3D">
        <w:rPr>
          <w:rFonts w:ascii="Arial" w:hAnsi="Arial" w:cs="Arial"/>
          <w:color w:val="0D0D0D" w:themeColor="text1" w:themeTint="F2"/>
          <w:sz w:val="28"/>
          <w:szCs w:val="28"/>
        </w:rPr>
        <w:t xml:space="preserve">Paikkakunta </w:t>
      </w:r>
      <w:proofErr w:type="spellStart"/>
      <w:r w:rsidRPr="00425E3D">
        <w:rPr>
          <w:rFonts w:ascii="Arial" w:hAnsi="Arial" w:cs="Arial"/>
          <w:color w:val="0D0D0D" w:themeColor="text1" w:themeTint="F2"/>
          <w:sz w:val="28"/>
          <w:szCs w:val="28"/>
        </w:rPr>
        <w:t>pp.</w:t>
      </w:r>
      <w:proofErr w:type="gramStart"/>
      <w:r w:rsidRPr="00425E3D">
        <w:rPr>
          <w:rFonts w:ascii="Arial" w:hAnsi="Arial" w:cs="Arial"/>
          <w:color w:val="0D0D0D" w:themeColor="text1" w:themeTint="F2"/>
          <w:sz w:val="28"/>
          <w:szCs w:val="28"/>
        </w:rPr>
        <w:t>kk.</w:t>
      </w:r>
      <w:r w:rsidR="00481256" w:rsidRPr="00425E3D">
        <w:rPr>
          <w:rFonts w:ascii="Arial" w:hAnsi="Arial" w:cs="Arial"/>
          <w:color w:val="0D0D0D" w:themeColor="text1" w:themeTint="F2"/>
          <w:sz w:val="28"/>
          <w:szCs w:val="28"/>
        </w:rPr>
        <w:t>vvvv</w:t>
      </w:r>
      <w:proofErr w:type="spellEnd"/>
      <w:proofErr w:type="gramEnd"/>
    </w:p>
    <w:p w14:paraId="1A2583A4" w14:textId="77777777" w:rsidR="00026849" w:rsidRPr="00425E3D" w:rsidRDefault="00026849" w:rsidP="007D52A8">
      <w:pPr>
        <w:rPr>
          <w:rFonts w:ascii="Arial" w:hAnsi="Arial" w:cs="Arial"/>
          <w:color w:val="0D0D0D" w:themeColor="text1" w:themeTint="F2"/>
          <w:sz w:val="32"/>
        </w:rPr>
      </w:pPr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45072245" w14:textId="77777777" w:rsidTr="00DA145B">
        <w:trPr>
          <w:cantSplit/>
        </w:trPr>
        <w:tc>
          <w:tcPr>
            <w:tcW w:w="5097" w:type="dxa"/>
          </w:tcPr>
          <w:p w14:paraId="2C37DC68" w14:textId="492B283E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760F539A" w14:textId="712C3CF3" w:rsidR="00026849" w:rsidRPr="002A7CF0" w:rsidRDefault="00026849" w:rsidP="007D52A8">
            <w:pPr>
              <w:rPr>
                <w:rFonts w:ascii="Arial" w:hAnsi="Arial" w:cs="Arial"/>
                <w:sz w:val="24"/>
              </w:rPr>
            </w:pPr>
          </w:p>
        </w:tc>
      </w:tr>
      <w:tr w:rsidR="00026849" w:rsidRPr="002A7CF0" w14:paraId="1053B19E" w14:textId="77777777" w:rsidTr="00DA145B">
        <w:trPr>
          <w:cantSplit/>
        </w:trPr>
        <w:tc>
          <w:tcPr>
            <w:tcW w:w="5097" w:type="dxa"/>
          </w:tcPr>
          <w:p w14:paraId="3DBA9D7D" w14:textId="77777777" w:rsidR="00026849" w:rsidRPr="00425E3D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425E3D"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3B3897E2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425E3D">
              <w:rPr>
                <w:rFonts w:ascii="Arial" w:hAnsi="Arial" w:cs="Arial"/>
                <w:color w:val="0D0D0D" w:themeColor="text1" w:themeTint="F2"/>
                <w:sz w:val="24"/>
              </w:rPr>
              <w:t>puheenjohtaja</w:t>
            </w:r>
          </w:p>
        </w:tc>
        <w:tc>
          <w:tcPr>
            <w:tcW w:w="5097" w:type="dxa"/>
          </w:tcPr>
          <w:p w14:paraId="052779EB" w14:textId="77777777" w:rsidR="00026849" w:rsidRPr="00425E3D" w:rsidRDefault="00026849" w:rsidP="00DA145B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 w:rsidRPr="00425E3D">
              <w:rPr>
                <w:rFonts w:ascii="Arial" w:hAnsi="Arial" w:cs="Arial"/>
                <w:color w:val="000000" w:themeColor="text1"/>
                <w:sz w:val="24"/>
              </w:rPr>
              <w:t>Etunimi Sukunimi</w:t>
            </w:r>
          </w:p>
          <w:p w14:paraId="567CE46B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425E3D">
              <w:rPr>
                <w:rFonts w:ascii="Arial" w:hAnsi="Arial" w:cs="Arial"/>
                <w:color w:val="000000" w:themeColor="text1"/>
                <w:sz w:val="24"/>
              </w:rPr>
              <w:t>toimitusjohtaja</w:t>
            </w:r>
          </w:p>
        </w:tc>
      </w:tr>
    </w:tbl>
    <w:p w14:paraId="75D1BE95" w14:textId="77777777" w:rsidR="0053675C" w:rsidRPr="002A7CF0" w:rsidRDefault="00001968" w:rsidP="00026849">
      <w:pPr>
        <w:rPr>
          <w:rFonts w:ascii="Arial" w:hAnsi="Arial" w:cs="Arial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0ECB05B9" wp14:editId="10F03F1F">
            <wp:simplePos x="0" y="0"/>
            <wp:positionH relativeFrom="margin">
              <wp:posOffset>1940560</wp:posOffset>
            </wp:positionH>
            <wp:positionV relativeFrom="page">
              <wp:posOffset>7815629</wp:posOffset>
            </wp:positionV>
            <wp:extent cx="2447925" cy="678180"/>
            <wp:effectExtent l="0" t="0" r="0" b="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C46F7C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0B064" w14:textId="77777777" w:rsidR="00445F67" w:rsidRDefault="00445F67" w:rsidP="00E24890">
      <w:r>
        <w:separator/>
      </w:r>
    </w:p>
  </w:endnote>
  <w:endnote w:type="continuationSeparator" w:id="0">
    <w:p w14:paraId="70C22B07" w14:textId="77777777" w:rsidR="00445F67" w:rsidRDefault="00445F67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9B77BA2-20DC-634F-BBD4-DF3F51D8B36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7773871-3DC7-2746-9FFA-2E65CEACBA17}"/>
    <w:embedBold r:id="rId3" w:fontKey="{D55D1920-3599-BD48-9B03-84A62445B552}"/>
    <w:embedItalic r:id="rId4" w:fontKey="{E2E291A0-43CE-C54A-A0A2-9D63E8B89A27}"/>
    <w:embedBoldItalic r:id="rId5" w:fontKey="{B426B573-2D3B-5843-AE03-FAF1CFDA3B3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E74EFDBF-9D5C-3042-8AFF-71695D7743B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3270E274-7BCC-CB45-B652-82C4D5C9924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41AA5212-3D44-7949-A0A6-B6EE1B5DEAA6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89C52DC8-C29F-D84F-AAF4-8E746404C554}"/>
    <w:embedBold r:id="rId10" w:fontKey="{0BB0EE0F-AF49-4546-9100-9D2A17BBFBED}"/>
    <w:embedItalic r:id="rId11" w:fontKey="{E0B7ADEC-5DED-364D-9007-8C860D1345F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F6200204-5B6E-D849-A091-42768BFE8E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B5060B86-1CFA-3B4F-8374-AE11557867FB}"/>
    <w:embedBold r:id="rId14" w:fontKey="{DC8C197A-263C-D748-9B99-1E465EDA939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EF0C723E-B4D9-C940-BE51-47F54EA6618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39CA9" w14:textId="77777777" w:rsidR="00445F67" w:rsidRDefault="00445F67" w:rsidP="00E24890">
      <w:r>
        <w:separator/>
      </w:r>
    </w:p>
  </w:footnote>
  <w:footnote w:type="continuationSeparator" w:id="0">
    <w:p w14:paraId="3B762912" w14:textId="77777777" w:rsidR="00445F67" w:rsidRDefault="00445F67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161383580">
    <w:abstractNumId w:val="2"/>
  </w:num>
  <w:num w:numId="2" w16cid:durableId="968441498">
    <w:abstractNumId w:val="1"/>
  </w:num>
  <w:num w:numId="3" w16cid:durableId="1129084155">
    <w:abstractNumId w:val="3"/>
  </w:num>
  <w:num w:numId="4" w16cid:durableId="1074279557">
    <w:abstractNumId w:val="6"/>
  </w:num>
  <w:num w:numId="5" w16cid:durableId="529997226">
    <w:abstractNumId w:val="9"/>
  </w:num>
  <w:num w:numId="6" w16cid:durableId="1725105921">
    <w:abstractNumId w:val="4"/>
  </w:num>
  <w:num w:numId="7" w16cid:durableId="967324089">
    <w:abstractNumId w:val="7"/>
  </w:num>
  <w:num w:numId="8" w16cid:durableId="449082752">
    <w:abstractNumId w:val="9"/>
  </w:num>
  <w:num w:numId="9" w16cid:durableId="734620734">
    <w:abstractNumId w:val="4"/>
  </w:num>
  <w:num w:numId="10" w16cid:durableId="1922831663">
    <w:abstractNumId w:val="5"/>
  </w:num>
  <w:num w:numId="11" w16cid:durableId="1656757245">
    <w:abstractNumId w:val="8"/>
  </w:num>
  <w:num w:numId="12" w16cid:durableId="190005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hideSpellingErrors/>
  <w:hideGrammaticalErrors/>
  <w:proofState w:spelling="clean" w:grammar="clean"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9FB"/>
    <w:rsid w:val="00001968"/>
    <w:rsid w:val="00012947"/>
    <w:rsid w:val="00026849"/>
    <w:rsid w:val="000A2D13"/>
    <w:rsid w:val="000B4DFD"/>
    <w:rsid w:val="000D470F"/>
    <w:rsid w:val="000D5F22"/>
    <w:rsid w:val="000D6A37"/>
    <w:rsid w:val="001368F3"/>
    <w:rsid w:val="00166020"/>
    <w:rsid w:val="001A7DF7"/>
    <w:rsid w:val="001B7F7C"/>
    <w:rsid w:val="001F3230"/>
    <w:rsid w:val="002023DC"/>
    <w:rsid w:val="00295889"/>
    <w:rsid w:val="002A7CF0"/>
    <w:rsid w:val="00362A72"/>
    <w:rsid w:val="00370F99"/>
    <w:rsid w:val="003A24C1"/>
    <w:rsid w:val="003A70CE"/>
    <w:rsid w:val="003C7DA7"/>
    <w:rsid w:val="003D560B"/>
    <w:rsid w:val="003E07B1"/>
    <w:rsid w:val="00416D6D"/>
    <w:rsid w:val="00425E3D"/>
    <w:rsid w:val="00445F67"/>
    <w:rsid w:val="004463EC"/>
    <w:rsid w:val="0047270E"/>
    <w:rsid w:val="00480CBD"/>
    <w:rsid w:val="00481256"/>
    <w:rsid w:val="00485DF4"/>
    <w:rsid w:val="0048786E"/>
    <w:rsid w:val="00492050"/>
    <w:rsid w:val="004A0560"/>
    <w:rsid w:val="004C4AA5"/>
    <w:rsid w:val="004C573D"/>
    <w:rsid w:val="00516443"/>
    <w:rsid w:val="005177FC"/>
    <w:rsid w:val="0053675C"/>
    <w:rsid w:val="00543800"/>
    <w:rsid w:val="005B2EAB"/>
    <w:rsid w:val="005B67EF"/>
    <w:rsid w:val="00603FAE"/>
    <w:rsid w:val="00612B87"/>
    <w:rsid w:val="006155BA"/>
    <w:rsid w:val="00632154"/>
    <w:rsid w:val="006736C2"/>
    <w:rsid w:val="00711D27"/>
    <w:rsid w:val="007404D1"/>
    <w:rsid w:val="00743632"/>
    <w:rsid w:val="00750266"/>
    <w:rsid w:val="00766297"/>
    <w:rsid w:val="0079437B"/>
    <w:rsid w:val="007A025C"/>
    <w:rsid w:val="007B1B9C"/>
    <w:rsid w:val="007C4690"/>
    <w:rsid w:val="007D52A8"/>
    <w:rsid w:val="007E5638"/>
    <w:rsid w:val="007E7259"/>
    <w:rsid w:val="008605B3"/>
    <w:rsid w:val="008614D0"/>
    <w:rsid w:val="008D1036"/>
    <w:rsid w:val="008D3C1B"/>
    <w:rsid w:val="009114E7"/>
    <w:rsid w:val="0092300E"/>
    <w:rsid w:val="00923514"/>
    <w:rsid w:val="00936CFD"/>
    <w:rsid w:val="0094319F"/>
    <w:rsid w:val="00990BB8"/>
    <w:rsid w:val="009A4A11"/>
    <w:rsid w:val="009E6155"/>
    <w:rsid w:val="00A525F1"/>
    <w:rsid w:val="00A754F9"/>
    <w:rsid w:val="00AC5CC6"/>
    <w:rsid w:val="00B76800"/>
    <w:rsid w:val="00BA3041"/>
    <w:rsid w:val="00BA52BE"/>
    <w:rsid w:val="00BD3791"/>
    <w:rsid w:val="00C0196E"/>
    <w:rsid w:val="00C20EA4"/>
    <w:rsid w:val="00C46F7C"/>
    <w:rsid w:val="00C75FA7"/>
    <w:rsid w:val="00C84D12"/>
    <w:rsid w:val="00C918E1"/>
    <w:rsid w:val="00CA12D5"/>
    <w:rsid w:val="00CC3770"/>
    <w:rsid w:val="00CF59C3"/>
    <w:rsid w:val="00CF77BE"/>
    <w:rsid w:val="00D45AA5"/>
    <w:rsid w:val="00D77D61"/>
    <w:rsid w:val="00D93AFB"/>
    <w:rsid w:val="00DA145B"/>
    <w:rsid w:val="00DA59FB"/>
    <w:rsid w:val="00DD4031"/>
    <w:rsid w:val="00DD5D49"/>
    <w:rsid w:val="00DE7FC0"/>
    <w:rsid w:val="00E24890"/>
    <w:rsid w:val="00E431D3"/>
    <w:rsid w:val="00EC4091"/>
    <w:rsid w:val="00ED0B16"/>
    <w:rsid w:val="00EF0452"/>
    <w:rsid w:val="00F123BF"/>
    <w:rsid w:val="00F4235F"/>
    <w:rsid w:val="00F6014D"/>
    <w:rsid w:val="00F60E45"/>
    <w:rsid w:val="00FD0201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9521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  <w:style w:type="character" w:styleId="Voimakas">
    <w:name w:val="Strong"/>
    <w:basedOn w:val="Kappaleenoletusfontti"/>
    <w:uiPriority w:val="22"/>
    <w:qFormat/>
    <w:rsid w:val="007D5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0/Kunniakirja/Vuoden%202020%20yleiskunniakirja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0f24b36239a20b745918a4db4025ab22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c19bb39844c2689a42edc7e12ee491bb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61751-1DD5-2C41-BA9B-00239CB25B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837D348-78A5-4B42-8E0D-0602E6F4E9DB}"/>
</file>

<file path=docProps/app.xml><?xml version="1.0" encoding="utf-8"?>
<Properties xmlns="http://schemas.openxmlformats.org/officeDocument/2006/extended-properties" xmlns:vt="http://schemas.openxmlformats.org/officeDocument/2006/docPropsVTypes">
  <Template>Vuoden 2020 yleiskunniakirja.dotx</Template>
  <TotalTime>2</TotalTime>
  <Pages>1</Pages>
  <Words>30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Maarit Kattilakoski</dc:creator>
  <cp:keywords/>
  <cp:lastModifiedBy>Maarit Kattilakoski</cp:lastModifiedBy>
  <cp:revision>5</cp:revision>
  <cp:lastPrinted>2022-02-17T08:01:00Z</cp:lastPrinted>
  <dcterms:created xsi:type="dcterms:W3CDTF">2025-11-13T06:03:00Z</dcterms:created>
  <dcterms:modified xsi:type="dcterms:W3CDTF">2025-12-10T11:24:00Z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</Properties>
</file>