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bCs/>
          <w:lang w:val="fi-FI"/>
        </w:rPr>
        <w:id w:val="-1164086694"/>
        <w:docPartObj>
          <w:docPartGallery w:val="Cover Pages"/>
          <w:docPartUnique/>
        </w:docPartObj>
      </w:sdtPr>
      <w:sdtEndPr>
        <w:rPr>
          <w:bCs w:val="0"/>
        </w:rPr>
      </w:sdtEndPr>
      <w:sdtContent>
        <w:p w14:paraId="3A946C2C" w14:textId="77777777" w:rsidR="008070B1" w:rsidRPr="00DA10E5" w:rsidRDefault="008070B1" w:rsidP="00FB48A4">
          <w:pPr>
            <w:rPr>
              <w:lang w:val="fi-FI"/>
            </w:rPr>
          </w:pPr>
          <w:r w:rsidRPr="00DA10E5">
            <w:rPr>
              <w:noProof/>
              <w:lang w:val="fi-FI" w:eastAsia="en-GB"/>
            </w:rPr>
            <w:drawing>
              <wp:anchor distT="0" distB="0" distL="114300" distR="114300" simplePos="0" relativeHeight="251663360" behindDoc="1" locked="0" layoutInCell="1" allowOverlap="1" wp14:anchorId="56C2C008" wp14:editId="084DCF4C">
                <wp:simplePos x="0" y="0"/>
                <wp:positionH relativeFrom="page">
                  <wp:posOffset>1213</wp:posOffset>
                </wp:positionH>
                <wp:positionV relativeFrom="page">
                  <wp:posOffset>0</wp:posOffset>
                </wp:positionV>
                <wp:extent cx="7555978" cy="10680700"/>
                <wp:effectExtent l="0" t="0" r="6985" b="6350"/>
                <wp:wrapNone/>
                <wp:docPr id="1" name="Kuv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ver-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978" cy="10680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A10E5">
            <w:rPr>
              <w:noProof/>
              <w:lang w:val="fi-FI" w:eastAsia="en-GB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C1648AA" wp14:editId="6DEE621E">
                    <wp:simplePos x="0" y="0"/>
                    <wp:positionH relativeFrom="column">
                      <wp:posOffset>-383540</wp:posOffset>
                    </wp:positionH>
                    <wp:positionV relativeFrom="paragraph">
                      <wp:posOffset>3111500</wp:posOffset>
                    </wp:positionV>
                    <wp:extent cx="7124700" cy="1439545"/>
                    <wp:effectExtent l="0" t="0" r="0" b="0"/>
                    <wp:wrapNone/>
                    <wp:docPr id="8" name="Tekstiruutu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24700" cy="14395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F684FCA" w14:textId="77777777" w:rsidR="008070B1" w:rsidRPr="009778E1" w:rsidRDefault="0046646D" w:rsidP="003E59AE">
                                <w:pPr>
                                  <w:jc w:val="center"/>
                                  <w:rPr>
                                    <w:color w:val="000000" w:themeColor="text1"/>
                                    <w:sz w:val="56"/>
                                    <w:szCs w:val="56"/>
                                  </w:rPr>
                                </w:pPr>
                                <w:sdt>
                                  <w:sdtPr>
                                    <w:rPr>
                                      <w:color w:val="000000" w:themeColor="text1"/>
                                      <w:sz w:val="56"/>
                                      <w:szCs w:val="56"/>
                                    </w:rPr>
                                    <w:alias w:val="Otsikko"/>
                                    <w:tag w:val=""/>
                                    <w:id w:val="1231888863"/>
                                    <w:placeholder>
                                      <w:docPart w:val="E3AE3155C7C5430EA10BDF6393EED190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proofErr w:type="spellStart"/>
                                    <w:r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</w:rPr>
                                      <w:t>Paikkakunnan</w:t>
                                    </w:r>
                                    <w:proofErr w:type="spellEnd"/>
                                    <w:r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</w:rPr>
                                      <w:t xml:space="preserve"> Yrittäjät ry </w:t>
                                    </w:r>
                                    <w:r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</w:rPr>
                                      <w:br/>
                                    </w:r>
                                    <w:proofErr w:type="spellStart"/>
                                    <w:r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</w:rPr>
                                      <w:t>toimintasuunnitelma</w:t>
                                    </w:r>
                                    <w:proofErr w:type="spellEnd"/>
                                    <w:r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</w:rPr>
                                      <w:t xml:space="preserve"> 20XX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1648AA" id="_x0000_t202" coordsize="21600,21600" o:spt="202" path="m,l,21600r21600,l21600,xe">
                    <v:stroke joinstyle="miter"/>
                    <v:path gradientshapeok="t" o:connecttype="rect"/>
                  </v:shapetype>
                  <v:shape id="Tekstiruutu 8" o:spid="_x0000_s1026" type="#_x0000_t202" style="position:absolute;margin-left:-30.2pt;margin-top:245pt;width:561pt;height:113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" filled="f" stroked="f" strokeweight=".5pt">
                    <v:textbox>
                      <w:txbxContent>
                        <w:p w14:paraId="0F684FCA" w14:textId="77777777" w:rsidR="008070B1" w:rsidRPr="009778E1" w:rsidRDefault="0046646D" w:rsidP="003E59AE">
                          <w:pPr>
                            <w:jc w:val="center"/>
                            <w:rPr>
                              <w:color w:val="000000" w:themeColor="text1"/>
                              <w:sz w:val="56"/>
                              <w:szCs w:val="56"/>
                            </w:rPr>
                          </w:pPr>
                          <w:sdt>
                            <w:sdtPr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alias w:val="Otsikko"/>
                              <w:tag w:val=""/>
                              <w:id w:val="1231888863"/>
                              <w:placeholder>
                                <w:docPart w:val="E3AE3155C7C5430EA10BDF6393EED190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proofErr w:type="spellStart"/>
                              <w:r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</w:rPr>
                                <w:t>Paikkakunnan</w:t>
                              </w:r>
                              <w:proofErr w:type="spellEnd"/>
                              <w:r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</w:rPr>
                                <w:t xml:space="preserve"> Yrittäjät ry </w:t>
                              </w:r>
                              <w:r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</w:rPr>
                                <w:br/>
                              </w:r>
                              <w:proofErr w:type="spellStart"/>
                              <w:r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</w:rPr>
                                <w:t>toimintasuunnitelma</w:t>
                              </w:r>
                              <w:proofErr w:type="spellEnd"/>
                              <w:r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</w:rPr>
                                <w:t xml:space="preserve"> 20XX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  <w:r w:rsidRPr="00DA10E5">
            <w:rPr>
              <w:noProof/>
              <w:lang w:val="fi-FI" w:eastAsia="en-GB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D371A39" wp14:editId="75F5EA53">
                    <wp:simplePos x="0" y="0"/>
                    <wp:positionH relativeFrom="margin">
                      <wp:posOffset>-384810</wp:posOffset>
                    </wp:positionH>
                    <wp:positionV relativeFrom="paragraph">
                      <wp:posOffset>4559300</wp:posOffset>
                    </wp:positionV>
                    <wp:extent cx="7124700" cy="576000"/>
                    <wp:effectExtent l="0" t="0" r="0" b="0"/>
                    <wp:wrapNone/>
                    <wp:docPr id="20" name="Tekstiruutu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24700" cy="576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id w:val="-1100486943"/>
                                  <w:showingPlcHdr/>
                                  <w:text/>
                                </w:sdtPr>
                                <w:sdtEndPr/>
                                <w:sdtContent>
                                  <w:p w14:paraId="698D692A" w14:textId="77777777" w:rsidR="008070B1" w:rsidRPr="009778E1" w:rsidRDefault="002A7ED9" w:rsidP="003E59AE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D371A39" id="Tekstiruutu 20" o:spid="_x0000_s1027" type="#_x0000_t202" style="position:absolute;margin-left:-30.3pt;margin-top:359pt;width:561pt;height:45.3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" filled="f" stroked="f" strokeweight=".5pt">
                    <v:textbox>
                      <w:txbxContent>
                        <w:sdt>
                          <w:sdtPr>
                            <w:rPr>
                              <w:sz w:val="28"/>
                              <w:szCs w:val="28"/>
                            </w:rPr>
                            <w:id w:val="-1100486943"/>
                            <w:showingPlcHdr/>
                            <w:text/>
                          </w:sdtPr>
                          <w:sdtEndPr/>
                          <w:sdtContent>
                            <w:p w14:paraId="698D692A" w14:textId="77777777" w:rsidR="008070B1" w:rsidRPr="009778E1" w:rsidRDefault="002A7ED9" w:rsidP="003E59AE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Pr="00DA10E5">
            <w:rPr>
              <w:noProof/>
              <w:lang w:val="fi-FI" w:eastAsia="en-GB"/>
            </w:rPr>
            <w:drawing>
              <wp:anchor distT="0" distB="0" distL="114300" distR="114300" simplePos="0" relativeHeight="251666432" behindDoc="0" locked="0" layoutInCell="1" allowOverlap="1" wp14:anchorId="762B6876" wp14:editId="7A536FE0">
                <wp:simplePos x="0" y="0"/>
                <wp:positionH relativeFrom="page">
                  <wp:posOffset>5210810</wp:posOffset>
                </wp:positionH>
                <wp:positionV relativeFrom="page">
                  <wp:posOffset>9631680</wp:posOffset>
                </wp:positionV>
                <wp:extent cx="1778000" cy="665480"/>
                <wp:effectExtent l="0" t="0" r="0" b="0"/>
                <wp:wrapNone/>
                <wp:docPr id="22" name="Kuv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Y_logo_RGB_nega.png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8000" cy="665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A10E5">
            <w:rPr>
              <w:bCs/>
              <w:lang w:val="fi-FI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HAnsi"/>
          <w:b/>
          <w:bCs w:val="0"/>
          <w:caps/>
          <w:color w:val="1A71DE" w:themeColor="accent6" w:themeTint="BF"/>
          <w:sz w:val="22"/>
          <w:szCs w:val="22"/>
          <w:lang w:val="en-GB"/>
        </w:rPr>
        <w:id w:val="-742716113"/>
        <w:docPartObj>
          <w:docPartGallery w:val="Table of Contents"/>
          <w:docPartUnique/>
        </w:docPartObj>
      </w:sdtPr>
      <w:sdtEndPr>
        <w:rPr>
          <w:b w:val="0"/>
          <w:caps w:val="0"/>
          <w:color w:val="auto"/>
        </w:rPr>
      </w:sdtEndPr>
      <w:sdtContent>
        <w:p w14:paraId="6B06A727" w14:textId="77777777" w:rsidR="008D3DEE" w:rsidRPr="00DA10E5" w:rsidRDefault="008D3DEE" w:rsidP="007F0B3B">
          <w:pPr>
            <w:pStyle w:val="Sisllysluettelonotsikko"/>
          </w:pPr>
          <w:r w:rsidRPr="00DA10E5">
            <w:t>Sisällys</w:t>
          </w:r>
        </w:p>
        <w:p w14:paraId="794774D5" w14:textId="77777777" w:rsidR="0046646D" w:rsidRDefault="00D07362">
          <w:pPr>
            <w:pStyle w:val="Sisluet1"/>
            <w:rPr>
              <w:rFonts w:eastAsiaTheme="minorEastAsia" w:cstheme="minorBidi"/>
              <w:noProof/>
              <w:color w:val="auto"/>
              <w:sz w:val="22"/>
              <w:lang w:val="fi-FI" w:eastAsia="fi-FI"/>
            </w:rPr>
          </w:pPr>
          <w:r w:rsidRPr="00DA10E5">
            <w:rPr>
              <w:b/>
              <w:caps/>
              <w:lang w:val="fi-FI"/>
            </w:rPr>
            <w:fldChar w:fldCharType="begin"/>
          </w:r>
          <w:r w:rsidRPr="00DA10E5">
            <w:rPr>
              <w:lang w:val="fi-FI"/>
            </w:rPr>
            <w:instrText xml:space="preserve"> TOC \o "1-3" \h \z \t "Otsikko;1" </w:instrText>
          </w:r>
          <w:r w:rsidRPr="00DA10E5">
            <w:rPr>
              <w:b/>
              <w:caps/>
              <w:lang w:val="fi-FI"/>
            </w:rPr>
            <w:fldChar w:fldCharType="separate"/>
          </w:r>
          <w:hyperlink w:anchor="_Toc28614772" w:history="1">
            <w:r w:rsidR="0046646D" w:rsidRPr="007A0316">
              <w:rPr>
                <w:rStyle w:val="Hyperlinkki"/>
                <w:noProof/>
                <w:lang w:val="fi-FI"/>
              </w:rPr>
              <w:t>Paikkakunnan Yrittäjät ry toimintasuunnitelma 20XX</w:t>
            </w:r>
            <w:r w:rsidR="0046646D">
              <w:rPr>
                <w:noProof/>
                <w:webHidden/>
              </w:rPr>
              <w:tab/>
            </w:r>
            <w:r w:rsidR="0046646D">
              <w:rPr>
                <w:noProof/>
                <w:webHidden/>
              </w:rPr>
              <w:fldChar w:fldCharType="begin"/>
            </w:r>
            <w:r w:rsidR="0046646D">
              <w:rPr>
                <w:noProof/>
                <w:webHidden/>
              </w:rPr>
              <w:instrText xml:space="preserve"> PAGEREF _Toc28614772 \h </w:instrText>
            </w:r>
            <w:r w:rsidR="0046646D">
              <w:rPr>
                <w:noProof/>
                <w:webHidden/>
              </w:rPr>
            </w:r>
            <w:r w:rsidR="0046646D">
              <w:rPr>
                <w:noProof/>
                <w:webHidden/>
              </w:rPr>
              <w:fldChar w:fldCharType="separate"/>
            </w:r>
            <w:r w:rsidR="0046646D">
              <w:rPr>
                <w:noProof/>
                <w:webHidden/>
              </w:rPr>
              <w:t>2</w:t>
            </w:r>
            <w:r w:rsidR="0046646D">
              <w:rPr>
                <w:noProof/>
                <w:webHidden/>
              </w:rPr>
              <w:fldChar w:fldCharType="end"/>
            </w:r>
          </w:hyperlink>
        </w:p>
        <w:p w14:paraId="4559FE59" w14:textId="77777777" w:rsidR="0046646D" w:rsidRDefault="0046646D">
          <w:pPr>
            <w:pStyle w:val="Sisluet1"/>
            <w:rPr>
              <w:rFonts w:eastAsiaTheme="minorEastAsia" w:cstheme="minorBidi"/>
              <w:noProof/>
              <w:color w:val="auto"/>
              <w:sz w:val="22"/>
              <w:lang w:val="fi-FI" w:eastAsia="fi-FI"/>
            </w:rPr>
          </w:pPr>
          <w:hyperlink w:anchor="_Toc28614773" w:history="1">
            <w:r w:rsidRPr="007A0316">
              <w:rPr>
                <w:rStyle w:val="Hyperlinkki"/>
                <w:noProof/>
                <w:lang w:val="fi-FI"/>
              </w:rPr>
              <w:t>1.</w:t>
            </w:r>
            <w:r>
              <w:rPr>
                <w:rFonts w:eastAsiaTheme="minorEastAsia" w:cstheme="minorBidi"/>
                <w:noProof/>
                <w:color w:val="auto"/>
                <w:sz w:val="22"/>
                <w:lang w:val="fi-FI" w:eastAsia="fi-FI"/>
              </w:rPr>
              <w:tab/>
            </w:r>
            <w:r w:rsidRPr="007A0316">
              <w:rPr>
                <w:rStyle w:val="Hyperlinkki"/>
                <w:noProof/>
                <w:lang w:val="fi-FI"/>
              </w:rPr>
              <w:t>Toiminnan painopisteet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_Toc28614773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7F769F" w14:textId="77777777" w:rsidR="0046646D" w:rsidRDefault="0046646D">
          <w:pPr>
            <w:pStyle w:val="Sisluet1"/>
            <w:rPr>
              <w:rFonts w:eastAsiaTheme="minorEastAsia" w:cstheme="minorBidi"/>
              <w:noProof/>
              <w:color w:val="auto"/>
              <w:sz w:val="22"/>
              <w:lang w:val="fi-FI" w:eastAsia="fi-FI"/>
            </w:rPr>
          </w:pPr>
          <w:hyperlink w:anchor="_Toc28614774" w:history="1">
            <w:r w:rsidRPr="007A0316">
              <w:rPr>
                <w:rStyle w:val="Hyperlinkki"/>
                <w:noProof/>
                <w:lang w:val="fi-FI"/>
              </w:rPr>
              <w:t>2.</w:t>
            </w:r>
            <w:r>
              <w:rPr>
                <w:rFonts w:eastAsiaTheme="minorEastAsia" w:cstheme="minorBidi"/>
                <w:noProof/>
                <w:color w:val="auto"/>
                <w:sz w:val="22"/>
                <w:lang w:val="fi-FI" w:eastAsia="fi-FI"/>
              </w:rPr>
              <w:tab/>
            </w:r>
            <w:r w:rsidRPr="007A0316">
              <w:rPr>
                <w:rStyle w:val="Hyperlinkki"/>
                <w:noProof/>
                <w:lang w:val="fi-FI"/>
              </w:rPr>
              <w:t>Vaikuttaminen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_Toc28614774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F686E1" w14:textId="77777777" w:rsidR="0046646D" w:rsidRDefault="0046646D">
          <w:pPr>
            <w:pStyle w:val="Sisluet1"/>
            <w:rPr>
              <w:rFonts w:eastAsiaTheme="minorEastAsia" w:cstheme="minorBidi"/>
              <w:noProof/>
              <w:color w:val="auto"/>
              <w:sz w:val="22"/>
              <w:lang w:val="fi-FI" w:eastAsia="fi-FI"/>
            </w:rPr>
          </w:pPr>
          <w:hyperlink w:anchor="_Toc28614775" w:history="1">
            <w:r w:rsidRPr="007A0316">
              <w:rPr>
                <w:rStyle w:val="Hyperlinkki"/>
                <w:noProof/>
                <w:lang w:val="fi-FI"/>
              </w:rPr>
              <w:t>3.</w:t>
            </w:r>
            <w:r>
              <w:rPr>
                <w:rFonts w:eastAsiaTheme="minorEastAsia" w:cstheme="minorBidi"/>
                <w:noProof/>
                <w:color w:val="auto"/>
                <w:sz w:val="22"/>
                <w:lang w:val="fi-FI" w:eastAsia="fi-FI"/>
              </w:rPr>
              <w:tab/>
            </w:r>
            <w:r w:rsidRPr="007A0316">
              <w:rPr>
                <w:rStyle w:val="Hyperlinkki"/>
                <w:noProof/>
                <w:lang w:val="fi-FI"/>
              </w:rPr>
              <w:t>Palvelut jäsenille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_Toc28614775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A14CC3" w14:textId="77777777" w:rsidR="0046646D" w:rsidRDefault="0046646D">
          <w:pPr>
            <w:pStyle w:val="Sisluet1"/>
            <w:rPr>
              <w:rFonts w:eastAsiaTheme="minorEastAsia" w:cstheme="minorBidi"/>
              <w:noProof/>
              <w:color w:val="auto"/>
              <w:sz w:val="22"/>
              <w:lang w:val="fi-FI" w:eastAsia="fi-FI"/>
            </w:rPr>
          </w:pPr>
          <w:hyperlink w:anchor="_Toc28614776" w:history="1">
            <w:r w:rsidRPr="007A0316">
              <w:rPr>
                <w:rStyle w:val="Hyperlinkki"/>
                <w:noProof/>
                <w:lang w:val="fi-FI"/>
              </w:rPr>
              <w:t>4.</w:t>
            </w:r>
            <w:r>
              <w:rPr>
                <w:rFonts w:eastAsiaTheme="minorEastAsia" w:cstheme="minorBidi"/>
                <w:noProof/>
                <w:color w:val="auto"/>
                <w:sz w:val="22"/>
                <w:lang w:val="fi-FI" w:eastAsia="fi-FI"/>
              </w:rPr>
              <w:tab/>
            </w:r>
            <w:r w:rsidRPr="007A0316">
              <w:rPr>
                <w:rStyle w:val="Hyperlinkki"/>
                <w:noProof/>
                <w:lang w:val="fi-FI"/>
              </w:rPr>
              <w:t>Viestintä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_Toc28614776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0ACBAD" w14:textId="77777777" w:rsidR="0046646D" w:rsidRDefault="0046646D">
          <w:pPr>
            <w:pStyle w:val="Sisluet1"/>
            <w:rPr>
              <w:rFonts w:eastAsiaTheme="minorEastAsia" w:cstheme="minorBidi"/>
              <w:noProof/>
              <w:color w:val="auto"/>
              <w:sz w:val="22"/>
              <w:lang w:val="fi-FI" w:eastAsia="fi-FI"/>
            </w:rPr>
          </w:pPr>
          <w:hyperlink w:anchor="_Toc28614777" w:history="1">
            <w:r w:rsidRPr="007A0316">
              <w:rPr>
                <w:rStyle w:val="Hyperlinkki"/>
                <w:noProof/>
                <w:lang w:val="fi-FI"/>
              </w:rPr>
              <w:t>5.</w:t>
            </w:r>
            <w:r>
              <w:rPr>
                <w:rFonts w:eastAsiaTheme="minorEastAsia" w:cstheme="minorBidi"/>
                <w:noProof/>
                <w:color w:val="auto"/>
                <w:sz w:val="22"/>
                <w:lang w:val="fi-FI" w:eastAsia="fi-FI"/>
              </w:rPr>
              <w:tab/>
            </w:r>
            <w:r w:rsidRPr="007A0316">
              <w:rPr>
                <w:rStyle w:val="Hyperlinkki"/>
                <w:noProof/>
                <w:lang w:val="fi-FI"/>
              </w:rPr>
              <w:t>Jäsenhankinta ja jäsenhuolto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_Toc28614777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488D6" w14:textId="77777777" w:rsidR="0046646D" w:rsidRDefault="0046646D">
          <w:pPr>
            <w:pStyle w:val="Sisluet1"/>
            <w:rPr>
              <w:rFonts w:eastAsiaTheme="minorEastAsia" w:cstheme="minorBidi"/>
              <w:noProof/>
              <w:color w:val="auto"/>
              <w:sz w:val="22"/>
              <w:lang w:val="fi-FI" w:eastAsia="fi-FI"/>
            </w:rPr>
          </w:pPr>
          <w:hyperlink w:anchor="_Toc28614778" w:history="1">
            <w:r w:rsidRPr="007A0316">
              <w:rPr>
                <w:rStyle w:val="Hyperlinkki"/>
                <w:noProof/>
                <w:lang w:val="fi-FI"/>
              </w:rPr>
              <w:t>6.</w:t>
            </w:r>
            <w:r>
              <w:rPr>
                <w:rFonts w:eastAsiaTheme="minorEastAsia" w:cstheme="minorBidi"/>
                <w:noProof/>
                <w:color w:val="auto"/>
                <w:sz w:val="22"/>
                <w:lang w:val="fi-FI" w:eastAsia="fi-FI"/>
              </w:rPr>
              <w:tab/>
            </w:r>
            <w:r w:rsidRPr="007A0316">
              <w:rPr>
                <w:rStyle w:val="Hyperlinkki"/>
                <w:noProof/>
                <w:lang w:val="fi-FI"/>
              </w:rPr>
              <w:t>Järjestötoiminta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_Toc28614778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23D2E" w14:textId="77777777" w:rsidR="008D3DEE" w:rsidRPr="00DA10E5" w:rsidRDefault="00D07362">
          <w:pPr>
            <w:rPr>
              <w:lang w:val="fi-FI"/>
            </w:rPr>
          </w:pPr>
          <w:r w:rsidRPr="00DA10E5">
            <w:rPr>
              <w:lang w:val="fi-FI"/>
            </w:rPr>
            <w:fldChar w:fldCharType="end"/>
          </w:r>
        </w:p>
      </w:sdtContent>
    </w:sdt>
    <w:p w14:paraId="07A1D379" w14:textId="77777777" w:rsidR="00E80206" w:rsidRPr="00DA10E5" w:rsidRDefault="00E80206">
      <w:pPr>
        <w:rPr>
          <w:lang w:val="fi-FI"/>
        </w:rPr>
      </w:pPr>
    </w:p>
    <w:p w14:paraId="663A808D" w14:textId="77777777" w:rsidR="00650516" w:rsidRPr="00DA10E5" w:rsidRDefault="00650516">
      <w:pPr>
        <w:rPr>
          <w:lang w:val="fi-FI"/>
        </w:rPr>
      </w:pPr>
    </w:p>
    <w:p w14:paraId="6D6298E1" w14:textId="77777777" w:rsidR="00E80206" w:rsidRPr="00DA10E5" w:rsidRDefault="00E80206" w:rsidP="00C455EE">
      <w:pPr>
        <w:rPr>
          <w:lang w:val="fi-FI"/>
        </w:rPr>
      </w:pPr>
    </w:p>
    <w:p w14:paraId="7A8FF302" w14:textId="77777777" w:rsidR="008D3DEE" w:rsidRPr="00DA10E5" w:rsidRDefault="008D3DEE">
      <w:pPr>
        <w:rPr>
          <w:lang w:val="fi-FI"/>
        </w:rPr>
      </w:pPr>
      <w:bookmarkStart w:id="0" w:name="_GoBack"/>
      <w:bookmarkEnd w:id="0"/>
      <w:r w:rsidRPr="00DA10E5">
        <w:rPr>
          <w:lang w:val="fi-FI"/>
        </w:rPr>
        <w:br w:type="page"/>
      </w:r>
    </w:p>
    <w:bookmarkStart w:id="1" w:name="_Toc28614772" w:displacedByCustomXml="next"/>
    <w:sdt>
      <w:sdtPr>
        <w:rPr>
          <w:lang w:val="fi-FI"/>
        </w:rPr>
        <w:alias w:val="Otsikko"/>
        <w:tag w:val=""/>
        <w:id w:val="-478147979"/>
        <w:placeholder>
          <w:docPart w:val="5F22749AC52D4BFABF89B4D8AE4546B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F6A9CEB" w14:textId="77777777" w:rsidR="00894910" w:rsidRPr="00DA10E5" w:rsidRDefault="002A7ED9" w:rsidP="00624DFE">
          <w:pPr>
            <w:pStyle w:val="Otsikko"/>
            <w:pBdr>
              <w:bottom w:val="single" w:sz="36" w:space="2" w:color="00A3DA" w:themeColor="accent1"/>
            </w:pBdr>
            <w:spacing w:before="20" w:after="40"/>
            <w:rPr>
              <w:lang w:val="fi-FI"/>
            </w:rPr>
          </w:pPr>
          <w:r>
            <w:rPr>
              <w:lang w:val="fi-FI"/>
            </w:rPr>
            <w:t>Paikkakunnan Yrittäjät ry toimintasuunnitelma 20XX</w:t>
          </w:r>
        </w:p>
      </w:sdtContent>
    </w:sdt>
    <w:bookmarkEnd w:id="1" w:displacedByCustomXml="prev"/>
    <w:p w14:paraId="3812D3B0" w14:textId="77777777" w:rsidR="002A7ED9" w:rsidRDefault="002A7ED9" w:rsidP="0046646D">
      <w:pPr>
        <w:pStyle w:val="Leipteksti"/>
        <w:rPr>
          <w:lang w:val="fi-FI"/>
        </w:rPr>
      </w:pPr>
      <w:r w:rsidRPr="0046646D">
        <w:rPr>
          <w:highlight w:val="yellow"/>
          <w:lang w:val="fi-FI"/>
        </w:rPr>
        <w:t xml:space="preserve">Tämä </w:t>
      </w:r>
      <w:r w:rsidR="0046646D" w:rsidRPr="0046646D">
        <w:rPr>
          <w:highlight w:val="yellow"/>
          <w:lang w:val="fi-FI"/>
        </w:rPr>
        <w:t>on yksi malli toimintasuunnitelman tekemiseen. Kohtia voi olla enemmän, jos toimintaa on enemmän.</w:t>
      </w:r>
      <w:r w:rsidR="0046646D">
        <w:rPr>
          <w:lang w:val="fi-FI"/>
        </w:rPr>
        <w:t xml:space="preserve"> </w:t>
      </w:r>
    </w:p>
    <w:p w14:paraId="454FEB91" w14:textId="77777777" w:rsidR="008D3C1B" w:rsidRPr="00DA10E5" w:rsidRDefault="002A7ED9" w:rsidP="00CA12D5">
      <w:pPr>
        <w:pStyle w:val="Otsikko1"/>
        <w:rPr>
          <w:lang w:val="fi-FI"/>
        </w:rPr>
      </w:pPr>
      <w:bookmarkStart w:id="2" w:name="_Toc28614773"/>
      <w:r>
        <w:rPr>
          <w:lang w:val="fi-FI"/>
        </w:rPr>
        <w:t>Toiminnan painopisteet</w:t>
      </w:r>
      <w:bookmarkEnd w:id="2"/>
    </w:p>
    <w:p w14:paraId="260CF158" w14:textId="77777777" w:rsidR="00FB41B4" w:rsidRDefault="002A7ED9" w:rsidP="002A7ED9">
      <w:pPr>
        <w:pStyle w:val="Leipteksti"/>
        <w:rPr>
          <w:lang w:val="fi-FI"/>
        </w:rPr>
      </w:pPr>
      <w:r>
        <w:rPr>
          <w:lang w:val="fi-FI"/>
        </w:rPr>
        <w:t xml:space="preserve">Kirjaa tähän toimintavuoden keskeiset tavoitteet. </w:t>
      </w:r>
    </w:p>
    <w:p w14:paraId="59938460" w14:textId="77777777" w:rsidR="002A7ED9" w:rsidRDefault="002A7ED9" w:rsidP="002A7ED9">
      <w:pPr>
        <w:pStyle w:val="Otsikko1"/>
        <w:rPr>
          <w:lang w:val="fi-FI"/>
        </w:rPr>
      </w:pPr>
      <w:bookmarkStart w:id="3" w:name="_Toc28614774"/>
      <w:r>
        <w:rPr>
          <w:lang w:val="fi-FI"/>
        </w:rPr>
        <w:t>Vaikuttaminen</w:t>
      </w:r>
      <w:bookmarkEnd w:id="3"/>
    </w:p>
    <w:p w14:paraId="0B4A34B0" w14:textId="77777777" w:rsidR="002A7ED9" w:rsidRDefault="002A7ED9" w:rsidP="002A7ED9">
      <w:pPr>
        <w:pStyle w:val="Leipteksti"/>
        <w:rPr>
          <w:lang w:val="fi-FI"/>
        </w:rPr>
      </w:pPr>
      <w:r>
        <w:rPr>
          <w:lang w:val="fi-FI"/>
        </w:rPr>
        <w:t>Kerro lyhyesti vaikuttamisen tavoitteista toimintavuonna. Kirjaa myös keskeiset toimenpiteet, joilla tavoitteita edistetään, esim. säännölliset tapaamisen kunnan edustajien kanssa.</w:t>
      </w:r>
    </w:p>
    <w:p w14:paraId="38D4074C" w14:textId="77777777" w:rsidR="002A7ED9" w:rsidRDefault="002A7ED9" w:rsidP="002A7ED9">
      <w:pPr>
        <w:pStyle w:val="Otsikko1"/>
        <w:rPr>
          <w:lang w:val="fi-FI"/>
        </w:rPr>
      </w:pPr>
      <w:bookmarkStart w:id="4" w:name="_Toc28614775"/>
      <w:r>
        <w:rPr>
          <w:lang w:val="fi-FI"/>
        </w:rPr>
        <w:t>Palvelut jäsenille</w:t>
      </w:r>
      <w:bookmarkEnd w:id="4"/>
    </w:p>
    <w:p w14:paraId="3928D3C3" w14:textId="77777777" w:rsidR="002A7ED9" w:rsidRDefault="002A7ED9" w:rsidP="002A7ED9">
      <w:pPr>
        <w:pStyle w:val="Leipteksti"/>
        <w:rPr>
          <w:lang w:val="fi-FI"/>
        </w:rPr>
      </w:pPr>
      <w:r>
        <w:rPr>
          <w:lang w:val="fi-FI"/>
        </w:rPr>
        <w:t>Kerro lyhyesti, mitä palveluita jäsenille tarjotaan toimintavuonna:</w:t>
      </w:r>
    </w:p>
    <w:p w14:paraId="6E50C1EB" w14:textId="77777777" w:rsidR="002A7ED9" w:rsidRDefault="002A7ED9" w:rsidP="002A7ED9">
      <w:pPr>
        <w:pStyle w:val="Merkittyluettelo"/>
        <w:rPr>
          <w:lang w:val="fi-FI"/>
        </w:rPr>
      </w:pPr>
      <w:r w:rsidRPr="002A7ED9">
        <w:rPr>
          <w:lang w:val="fi-FI"/>
        </w:rPr>
        <w:t xml:space="preserve">koulutukset </w:t>
      </w:r>
    </w:p>
    <w:p w14:paraId="2B2C4BA9" w14:textId="77777777" w:rsidR="002A7ED9" w:rsidRPr="002A7ED9" w:rsidRDefault="002A7ED9" w:rsidP="002A7ED9">
      <w:pPr>
        <w:pStyle w:val="Merkittyluettelo"/>
        <w:rPr>
          <w:lang w:val="fi-FI"/>
        </w:rPr>
      </w:pPr>
      <w:r>
        <w:rPr>
          <w:lang w:val="fi-FI"/>
        </w:rPr>
        <w:t>verkostoituminen</w:t>
      </w:r>
    </w:p>
    <w:p w14:paraId="5D5F4C76" w14:textId="77777777" w:rsidR="002A7ED9" w:rsidRPr="002A7ED9" w:rsidRDefault="002A7ED9" w:rsidP="002A7ED9">
      <w:pPr>
        <w:pStyle w:val="Merkittyluettelo"/>
        <w:rPr>
          <w:lang w:val="fi-FI"/>
        </w:rPr>
      </w:pPr>
      <w:r w:rsidRPr="002A7ED9">
        <w:rPr>
          <w:lang w:val="fi-FI"/>
        </w:rPr>
        <w:t>paikalliset jäsenedut</w:t>
      </w:r>
    </w:p>
    <w:p w14:paraId="2C05424E" w14:textId="77777777" w:rsidR="002A7ED9" w:rsidRDefault="002A7ED9" w:rsidP="002A7ED9">
      <w:pPr>
        <w:pStyle w:val="Merkittyluettelo"/>
        <w:rPr>
          <w:lang w:val="fi-FI"/>
        </w:rPr>
      </w:pPr>
      <w:r>
        <w:rPr>
          <w:lang w:val="fi-FI"/>
        </w:rPr>
        <w:t>yhteiset liiketoimintaa edistävät tempaukset (messut, joulukadun avajaiset)</w:t>
      </w:r>
    </w:p>
    <w:p w14:paraId="60CD7257" w14:textId="77777777" w:rsidR="002A7ED9" w:rsidRPr="002A7ED9" w:rsidRDefault="002A7ED9" w:rsidP="002A7ED9">
      <w:pPr>
        <w:pStyle w:val="Merkittyluettelo"/>
        <w:rPr>
          <w:lang w:val="fi-FI"/>
        </w:rPr>
      </w:pPr>
      <w:r>
        <w:rPr>
          <w:lang w:val="fi-FI"/>
        </w:rPr>
        <w:t>yrittäjien hyvinvointia edistävät tapahtumat</w:t>
      </w:r>
    </w:p>
    <w:p w14:paraId="44A862CD" w14:textId="77777777" w:rsidR="002A7ED9" w:rsidRDefault="002A7ED9" w:rsidP="002A7ED9">
      <w:pPr>
        <w:pStyle w:val="Otsikko1"/>
        <w:rPr>
          <w:lang w:val="fi-FI"/>
        </w:rPr>
      </w:pPr>
      <w:bookmarkStart w:id="5" w:name="_Toc28614776"/>
      <w:r>
        <w:rPr>
          <w:lang w:val="fi-FI"/>
        </w:rPr>
        <w:t>Viestintä</w:t>
      </w:r>
      <w:bookmarkEnd w:id="5"/>
    </w:p>
    <w:p w14:paraId="0AE31B3B" w14:textId="77777777" w:rsidR="002A7ED9" w:rsidRDefault="002A7ED9" w:rsidP="002A7ED9">
      <w:pPr>
        <w:pStyle w:val="Leipteksti"/>
        <w:rPr>
          <w:lang w:val="fi-FI"/>
        </w:rPr>
      </w:pPr>
      <w:r>
        <w:rPr>
          <w:lang w:val="fi-FI"/>
        </w:rPr>
        <w:t>Kerro lyhyesti, mitä viestintää yhdistys tekee tulevana toimintavuonna:</w:t>
      </w:r>
    </w:p>
    <w:p w14:paraId="45986838" w14:textId="77777777" w:rsidR="002A7ED9" w:rsidRDefault="002A7ED9" w:rsidP="002A7ED9">
      <w:pPr>
        <w:pStyle w:val="Merkittyluettelo"/>
        <w:rPr>
          <w:lang w:val="fi-FI"/>
        </w:rPr>
      </w:pPr>
      <w:r>
        <w:rPr>
          <w:lang w:val="fi-FI"/>
        </w:rPr>
        <w:t xml:space="preserve">jäsenviestit – sähköposti, paperiposti, </w:t>
      </w:r>
      <w:proofErr w:type="spellStart"/>
      <w:r>
        <w:rPr>
          <w:lang w:val="fi-FI"/>
        </w:rPr>
        <w:t>facebook</w:t>
      </w:r>
      <w:proofErr w:type="spellEnd"/>
    </w:p>
    <w:p w14:paraId="02E3189F" w14:textId="77777777" w:rsidR="002A7ED9" w:rsidRDefault="002A7ED9" w:rsidP="002A7ED9">
      <w:pPr>
        <w:pStyle w:val="Merkittyluettelo"/>
        <w:rPr>
          <w:lang w:val="fi-FI"/>
        </w:rPr>
      </w:pPr>
      <w:r>
        <w:rPr>
          <w:lang w:val="fi-FI"/>
        </w:rPr>
        <w:t>mahdolliset julkaisut – lehdet, esitteet</w:t>
      </w:r>
    </w:p>
    <w:p w14:paraId="5D342AEE" w14:textId="77777777" w:rsidR="002A7ED9" w:rsidRPr="0046646D" w:rsidRDefault="002A7ED9" w:rsidP="0046646D">
      <w:pPr>
        <w:pStyle w:val="Merkittyluettelo"/>
        <w:rPr>
          <w:lang w:val="fi-FI"/>
        </w:rPr>
      </w:pPr>
      <w:r>
        <w:rPr>
          <w:lang w:val="fi-FI"/>
        </w:rPr>
        <w:t>yhteistyö paikallismedioiden kanssa</w:t>
      </w:r>
    </w:p>
    <w:p w14:paraId="355FDBE2" w14:textId="77777777" w:rsidR="002A7ED9" w:rsidRDefault="002A7ED9" w:rsidP="002A7ED9">
      <w:pPr>
        <w:pStyle w:val="Otsikko1"/>
        <w:rPr>
          <w:lang w:val="fi-FI"/>
        </w:rPr>
      </w:pPr>
      <w:bookmarkStart w:id="6" w:name="_Toc28614777"/>
      <w:r>
        <w:rPr>
          <w:lang w:val="fi-FI"/>
        </w:rPr>
        <w:t>Jäsenhankinta ja jäsenhuolto</w:t>
      </w:r>
      <w:bookmarkEnd w:id="6"/>
    </w:p>
    <w:p w14:paraId="39833B67" w14:textId="77777777" w:rsidR="002A7ED9" w:rsidRDefault="002A7ED9" w:rsidP="002A7ED9">
      <w:pPr>
        <w:pStyle w:val="Leipteksti"/>
        <w:rPr>
          <w:lang w:val="fi-FI"/>
        </w:rPr>
      </w:pPr>
      <w:r>
        <w:rPr>
          <w:lang w:val="fi-FI"/>
        </w:rPr>
        <w:t>Kerro lyhyesti, miten yhdistys aikoo tehdä jäsenhankintaa tulevana toimintavuonna ja huomioida nykyiset jäsenet</w:t>
      </w:r>
    </w:p>
    <w:p w14:paraId="7A8AB123" w14:textId="77777777" w:rsidR="002A7ED9" w:rsidRDefault="002A7ED9" w:rsidP="002A7ED9">
      <w:pPr>
        <w:pStyle w:val="Otsikko1"/>
        <w:rPr>
          <w:lang w:val="fi-FI"/>
        </w:rPr>
      </w:pPr>
      <w:bookmarkStart w:id="7" w:name="_Toc28614778"/>
      <w:r>
        <w:rPr>
          <w:lang w:val="fi-FI"/>
        </w:rPr>
        <w:t>Järjestötoiminta</w:t>
      </w:r>
      <w:bookmarkEnd w:id="7"/>
    </w:p>
    <w:p w14:paraId="35BA79EF" w14:textId="77777777" w:rsidR="002A7ED9" w:rsidRDefault="002A7ED9" w:rsidP="002A7ED9">
      <w:pPr>
        <w:pStyle w:val="Leipteksti"/>
        <w:rPr>
          <w:lang w:val="fi-FI"/>
        </w:rPr>
      </w:pPr>
      <w:r>
        <w:rPr>
          <w:lang w:val="fi-FI"/>
        </w:rPr>
        <w:t>Kerro lyhyesti, miten järjestön toiminta järjestetään toimintavuonna</w:t>
      </w:r>
    </w:p>
    <w:p w14:paraId="4DE4A728" w14:textId="77777777" w:rsidR="002A7ED9" w:rsidRPr="0046646D" w:rsidRDefault="002A7ED9" w:rsidP="0046646D">
      <w:pPr>
        <w:pStyle w:val="Merkittyluettelo"/>
        <w:rPr>
          <w:lang w:val="fi-FI"/>
        </w:rPr>
      </w:pPr>
      <w:r>
        <w:rPr>
          <w:lang w:val="fi-FI"/>
        </w:rPr>
        <w:t>yhdistyksen kokoukset</w:t>
      </w:r>
      <w:r w:rsidR="0046646D">
        <w:rPr>
          <w:lang w:val="fi-FI"/>
        </w:rPr>
        <w:t>, hallituksen toiminta</w:t>
      </w:r>
    </w:p>
    <w:p w14:paraId="57ED817F" w14:textId="77777777" w:rsidR="002A7ED9" w:rsidRDefault="002A7ED9" w:rsidP="002A7ED9">
      <w:pPr>
        <w:pStyle w:val="Merkittyluettelo"/>
        <w:rPr>
          <w:lang w:val="fi-FI"/>
        </w:rPr>
      </w:pPr>
      <w:r>
        <w:rPr>
          <w:lang w:val="fi-FI"/>
        </w:rPr>
        <w:t>osallistumiset aluejärjestön ja keskusjärjestön koulutuksiin, tapahtumiin ja kokouksiin</w:t>
      </w:r>
    </w:p>
    <w:p w14:paraId="4D8DC86B" w14:textId="77777777" w:rsidR="002A7ED9" w:rsidRPr="002A7ED9" w:rsidRDefault="002A7ED9" w:rsidP="002A7ED9">
      <w:pPr>
        <w:pStyle w:val="Merkittyluettelo"/>
        <w:rPr>
          <w:lang w:val="fi-FI"/>
        </w:rPr>
      </w:pPr>
      <w:r>
        <w:rPr>
          <w:lang w:val="fi-FI"/>
        </w:rPr>
        <w:t>yhteistyö muiden toimijoiden kanssa</w:t>
      </w:r>
    </w:p>
    <w:p w14:paraId="534E7E32" w14:textId="77777777" w:rsidR="002A7ED9" w:rsidRPr="002A7ED9" w:rsidRDefault="002A7ED9" w:rsidP="002A7ED9">
      <w:pPr>
        <w:pStyle w:val="Leipteksti"/>
        <w:ind w:left="2024"/>
        <w:rPr>
          <w:lang w:val="fi-FI"/>
        </w:rPr>
      </w:pPr>
    </w:p>
    <w:p w14:paraId="054C2F64" w14:textId="77777777" w:rsidR="00781834" w:rsidRPr="00DA10E5" w:rsidRDefault="0072189A" w:rsidP="0033032A">
      <w:pPr>
        <w:pStyle w:val="Alatekstikuvalle"/>
        <w:rPr>
          <w:lang w:val="fi-FI"/>
        </w:rPr>
      </w:pPr>
      <w:r w:rsidRPr="00DA10E5">
        <w:rPr>
          <w:lang w:val="fi-FI"/>
        </w:rPr>
        <w:lastRenderedPageBreak/>
        <w:t>Alateksti kuva</w:t>
      </w:r>
      <w:r w:rsidR="005C04FA" w:rsidRPr="00DA10E5">
        <w:rPr>
          <w:noProof/>
          <w:lang w:val="fi-FI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7CBB3" wp14:editId="564E7E73">
                <wp:simplePos x="0" y="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7570800" cy="10692000"/>
                <wp:effectExtent l="0" t="0" r="0" b="0"/>
                <wp:wrapTopAndBottom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0800" cy="1069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Eireunaa"/>
                              <w:tblW w:w="0" w:type="auto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194"/>
                            </w:tblGrid>
                            <w:tr w:rsidR="005C04FA" w:rsidRPr="00781834" w14:paraId="1C4B900D" w14:textId="77777777" w:rsidTr="005C04FA">
                              <w:trPr>
                                <w:trHeight w:hRule="exact" w:val="14343"/>
                                <w:jc w:val="center"/>
                              </w:trPr>
                              <w:tc>
                                <w:tcPr>
                                  <w:tcW w:w="10194" w:type="dxa"/>
                                </w:tcPr>
                                <w:p w14:paraId="6B25982B" w14:textId="77777777" w:rsidR="005C04FA" w:rsidRDefault="005C04FA" w:rsidP="006409AC">
                                  <w:pPr>
                                    <w:pStyle w:val="Alatunniste"/>
                                    <w:rPr>
                                      <w:noProof/>
                                      <w:color w:val="FFFFFF" w:themeColor="background1"/>
                                      <w:lang w:val="en-US" w:eastAsia="ja-JP"/>
                                    </w:rPr>
                                  </w:pPr>
                                </w:p>
                              </w:tc>
                            </w:tr>
                            <w:tr w:rsidR="005C04FA" w:rsidRPr="00781834" w14:paraId="0E6F4007" w14:textId="77777777" w:rsidTr="005C04FA">
                              <w:trPr>
                                <w:trHeight w:hRule="exact" w:val="1361"/>
                                <w:jc w:val="center"/>
                              </w:trPr>
                              <w:tc>
                                <w:tcPr>
                                  <w:tcW w:w="10194" w:type="dxa"/>
                                </w:tcPr>
                                <w:p w14:paraId="19E201E4" w14:textId="77777777" w:rsidR="005C04FA" w:rsidRPr="00781834" w:rsidRDefault="0033032A" w:rsidP="006164C1">
                                  <w:pPr>
                                    <w:pStyle w:val="Alatunniste"/>
                                  </w:pPr>
                                  <w:r w:rsidRPr="0033032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38AAF5" wp14:editId="6B036DBD">
                                        <wp:extent cx="1704975" cy="466725"/>
                                        <wp:effectExtent l="0" t="0" r="9525" b="9525"/>
                                        <wp:docPr id="3" name="Kuva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04975" cy="466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C04FA" w:rsidRPr="002A7ED9" w14:paraId="5DC010E5" w14:textId="77777777" w:rsidTr="005C04FA">
                              <w:trPr>
                                <w:trHeight w:hRule="exact" w:val="397"/>
                                <w:jc w:val="center"/>
                              </w:trPr>
                              <w:tc>
                                <w:tcPr>
                                  <w:tcW w:w="10194" w:type="dxa"/>
                                </w:tcPr>
                                <w:p w14:paraId="5CF808DC" w14:textId="77777777" w:rsidR="005C04FA" w:rsidRPr="002A7ED9" w:rsidRDefault="005C04FA" w:rsidP="006409AC">
                                  <w:pPr>
                                    <w:pStyle w:val="Alatunniste"/>
                                    <w:rPr>
                                      <w:color w:val="000000" w:themeColor="text1"/>
                                      <w:lang w:val="fi-FI"/>
                                    </w:rPr>
                                  </w:pPr>
                                  <w:r w:rsidRPr="002A7ED9">
                                    <w:rPr>
                                      <w:color w:val="000000" w:themeColor="text1"/>
                                      <w:lang w:val="fi-FI"/>
                                    </w:rPr>
                                    <w:t xml:space="preserve">Julkaisija: Suomen </w:t>
                                  </w:r>
                                  <w:proofErr w:type="gramStart"/>
                                  <w:r w:rsidRPr="002A7ED9">
                                    <w:rPr>
                                      <w:color w:val="000000" w:themeColor="text1"/>
                                      <w:lang w:val="fi-FI"/>
                                    </w:rPr>
                                    <w:t>Yrittäjät  |</w:t>
                                  </w:r>
                                  <w:proofErr w:type="gramEnd"/>
                                  <w:r w:rsidRPr="002A7ED9">
                                    <w:rPr>
                                      <w:color w:val="000000" w:themeColor="text1"/>
                                      <w:lang w:val="fi-FI"/>
                                    </w:rPr>
                                    <w:t xml:space="preserve">  Mannerheimintie 76 A, PL 999, 00101 Helsinki </w:t>
                                  </w:r>
                                </w:p>
                                <w:p w14:paraId="3278C23B" w14:textId="77777777" w:rsidR="005C04FA" w:rsidRPr="002A7ED9" w:rsidRDefault="005C04FA" w:rsidP="006409AC">
                                  <w:pPr>
                                    <w:pStyle w:val="Alatunniste"/>
                                    <w:rPr>
                                      <w:color w:val="000000" w:themeColor="text1"/>
                                      <w:lang w:val="fi-FI"/>
                                    </w:rPr>
                                  </w:pPr>
                                  <w:r w:rsidRPr="002A7ED9">
                                    <w:rPr>
                                      <w:color w:val="000000" w:themeColor="text1"/>
                                      <w:lang w:val="fi-FI"/>
                                    </w:rPr>
                                    <w:t xml:space="preserve">puhelin 09 229 </w:t>
                                  </w:r>
                                  <w:proofErr w:type="gramStart"/>
                                  <w:r w:rsidRPr="002A7ED9">
                                    <w:rPr>
                                      <w:color w:val="000000" w:themeColor="text1"/>
                                      <w:lang w:val="fi-FI"/>
                                    </w:rPr>
                                    <w:t>221  |</w:t>
                                  </w:r>
                                  <w:proofErr w:type="gramEnd"/>
                                  <w:r w:rsidRPr="002A7ED9">
                                    <w:rPr>
                                      <w:color w:val="000000" w:themeColor="text1"/>
                                      <w:lang w:val="fi-FI"/>
                                    </w:rPr>
                                    <w:t xml:space="preserve">  toimisto@yrittajat.fi  |  www.yrittajat.fi</w:t>
                                  </w:r>
                                </w:p>
                              </w:tc>
                            </w:tr>
                          </w:tbl>
                          <w:p w14:paraId="2C551BA0" w14:textId="77777777" w:rsidR="005C04FA" w:rsidRPr="002A7ED9" w:rsidRDefault="005C04FA" w:rsidP="005C04FA">
                            <w:pPr>
                              <w:jc w:val="center"/>
                              <w:rPr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7CBB3" id="Rectangle 33" o:spid="_x0000_s1028" style="position:absolute;left:0;text-align:left;margin-left:0;margin-top:0;width:596.1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" stroked="f" strokeweight="2pt">
                <v:textbox>
                  <w:txbxContent>
                    <w:tbl>
                      <w:tblPr>
                        <w:tblStyle w:val="Eireunaa"/>
                        <w:tblW w:w="0" w:type="auto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194"/>
                      </w:tblGrid>
                      <w:tr w:rsidR="005C04FA" w:rsidRPr="00781834" w14:paraId="1C4B900D" w14:textId="77777777" w:rsidTr="005C04FA">
                        <w:trPr>
                          <w:trHeight w:hRule="exact" w:val="14343"/>
                          <w:jc w:val="center"/>
                        </w:trPr>
                        <w:tc>
                          <w:tcPr>
                            <w:tcW w:w="10194" w:type="dxa"/>
                          </w:tcPr>
                          <w:p w14:paraId="6B25982B" w14:textId="77777777" w:rsidR="005C04FA" w:rsidRDefault="005C04FA" w:rsidP="006409AC">
                            <w:pPr>
                              <w:pStyle w:val="Alatunniste"/>
                              <w:rPr>
                                <w:noProof/>
                                <w:color w:val="FFFFFF" w:themeColor="background1"/>
                                <w:lang w:val="en-US" w:eastAsia="ja-JP"/>
                              </w:rPr>
                            </w:pPr>
                          </w:p>
                        </w:tc>
                      </w:tr>
                      <w:tr w:rsidR="005C04FA" w:rsidRPr="00781834" w14:paraId="0E6F4007" w14:textId="77777777" w:rsidTr="005C04FA">
                        <w:trPr>
                          <w:trHeight w:hRule="exact" w:val="1361"/>
                          <w:jc w:val="center"/>
                        </w:trPr>
                        <w:tc>
                          <w:tcPr>
                            <w:tcW w:w="10194" w:type="dxa"/>
                          </w:tcPr>
                          <w:p w14:paraId="19E201E4" w14:textId="77777777" w:rsidR="005C04FA" w:rsidRPr="00781834" w:rsidRDefault="0033032A" w:rsidP="006164C1">
                            <w:pPr>
                              <w:pStyle w:val="Alatunniste"/>
                            </w:pPr>
                            <w:r w:rsidRPr="0033032A">
                              <w:rPr>
                                <w:noProof/>
                              </w:rPr>
                              <w:drawing>
                                <wp:inline distT="0" distB="0" distL="0" distR="0" wp14:anchorId="7A38AAF5" wp14:editId="6B036DBD">
                                  <wp:extent cx="1704975" cy="466725"/>
                                  <wp:effectExtent l="0" t="0" r="9525" b="9525"/>
                                  <wp:docPr id="3" name="Kuva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4975" cy="466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C04FA" w:rsidRPr="002A7ED9" w14:paraId="5DC010E5" w14:textId="77777777" w:rsidTr="005C04FA">
                        <w:trPr>
                          <w:trHeight w:hRule="exact" w:val="397"/>
                          <w:jc w:val="center"/>
                        </w:trPr>
                        <w:tc>
                          <w:tcPr>
                            <w:tcW w:w="10194" w:type="dxa"/>
                          </w:tcPr>
                          <w:p w14:paraId="5CF808DC" w14:textId="77777777" w:rsidR="005C04FA" w:rsidRPr="002A7ED9" w:rsidRDefault="005C04FA" w:rsidP="006409AC">
                            <w:pPr>
                              <w:pStyle w:val="Alatunniste"/>
                              <w:rPr>
                                <w:color w:val="000000" w:themeColor="text1"/>
                                <w:lang w:val="fi-FI"/>
                              </w:rPr>
                            </w:pPr>
                            <w:r w:rsidRPr="002A7ED9">
                              <w:rPr>
                                <w:color w:val="000000" w:themeColor="text1"/>
                                <w:lang w:val="fi-FI"/>
                              </w:rPr>
                              <w:t xml:space="preserve">Julkaisija: Suomen </w:t>
                            </w:r>
                            <w:proofErr w:type="gramStart"/>
                            <w:r w:rsidRPr="002A7ED9">
                              <w:rPr>
                                <w:color w:val="000000" w:themeColor="text1"/>
                                <w:lang w:val="fi-FI"/>
                              </w:rPr>
                              <w:t>Yrittäjät  |</w:t>
                            </w:r>
                            <w:proofErr w:type="gramEnd"/>
                            <w:r w:rsidRPr="002A7ED9">
                              <w:rPr>
                                <w:color w:val="000000" w:themeColor="text1"/>
                                <w:lang w:val="fi-FI"/>
                              </w:rPr>
                              <w:t xml:space="preserve">  Mannerheimintie 76 A, PL 999, 00101 Helsinki </w:t>
                            </w:r>
                          </w:p>
                          <w:p w14:paraId="3278C23B" w14:textId="77777777" w:rsidR="005C04FA" w:rsidRPr="002A7ED9" w:rsidRDefault="005C04FA" w:rsidP="006409AC">
                            <w:pPr>
                              <w:pStyle w:val="Alatunniste"/>
                              <w:rPr>
                                <w:color w:val="000000" w:themeColor="text1"/>
                                <w:lang w:val="fi-FI"/>
                              </w:rPr>
                            </w:pPr>
                            <w:r w:rsidRPr="002A7ED9">
                              <w:rPr>
                                <w:color w:val="000000" w:themeColor="text1"/>
                                <w:lang w:val="fi-FI"/>
                              </w:rPr>
                              <w:t xml:space="preserve">puhelin 09 229 </w:t>
                            </w:r>
                            <w:proofErr w:type="gramStart"/>
                            <w:r w:rsidRPr="002A7ED9">
                              <w:rPr>
                                <w:color w:val="000000" w:themeColor="text1"/>
                                <w:lang w:val="fi-FI"/>
                              </w:rPr>
                              <w:t>221  |</w:t>
                            </w:r>
                            <w:proofErr w:type="gramEnd"/>
                            <w:r w:rsidRPr="002A7ED9">
                              <w:rPr>
                                <w:color w:val="000000" w:themeColor="text1"/>
                                <w:lang w:val="fi-FI"/>
                              </w:rPr>
                              <w:t xml:space="preserve">  toimisto@yrittajat.fi  |  www.yrittajat.fi</w:t>
                            </w:r>
                          </w:p>
                        </w:tc>
                      </w:tr>
                    </w:tbl>
                    <w:p w14:paraId="2C551BA0" w14:textId="77777777" w:rsidR="005C04FA" w:rsidRPr="002A7ED9" w:rsidRDefault="005C04FA" w:rsidP="005C04FA">
                      <w:pPr>
                        <w:jc w:val="center"/>
                        <w:rPr>
                          <w:lang w:val="fi-FI"/>
                        </w:rPr>
                      </w:pPr>
                    </w:p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781834" w:rsidRPr="00DA10E5" w:rsidSect="00624DFE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985" w:right="964" w:bottom="1418" w:left="964" w:header="567" w:footer="39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3B4BA" w14:textId="77777777" w:rsidR="002A7ED9" w:rsidRDefault="002A7ED9" w:rsidP="00E24890">
      <w:r>
        <w:separator/>
      </w:r>
    </w:p>
  </w:endnote>
  <w:endnote w:type="continuationSeparator" w:id="0">
    <w:p w14:paraId="5F97477F" w14:textId="77777777" w:rsidR="002A7ED9" w:rsidRDefault="002A7ED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101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76"/>
      <w:gridCol w:w="7818"/>
    </w:tblGrid>
    <w:tr w:rsidR="000E278F" w14:paraId="78BAF605" w14:textId="77777777" w:rsidTr="000E278F">
      <w:trPr>
        <w:trHeight w:val="283"/>
      </w:trPr>
      <w:tc>
        <w:tcPr>
          <w:tcW w:w="2376" w:type="dxa"/>
          <w:vMerge w:val="restart"/>
          <w:tcBorders>
            <w:top w:val="single" w:sz="2" w:space="0" w:color="auto"/>
          </w:tcBorders>
          <w:vAlign w:val="bottom"/>
        </w:tcPr>
        <w:p w14:paraId="24C15775" w14:textId="77777777" w:rsidR="000E278F" w:rsidRPr="000E278F" w:rsidRDefault="000E278F" w:rsidP="000E278F">
          <w:r w:rsidRPr="000E278F">
            <w:rPr>
              <w:noProof/>
            </w:rPr>
            <w:drawing>
              <wp:inline distT="0" distB="0" distL="0" distR="0" wp14:anchorId="1746F115" wp14:editId="179B82CE">
                <wp:extent cx="791925" cy="219600"/>
                <wp:effectExtent l="0" t="0" r="0" b="9525"/>
                <wp:docPr id="2" name="Kuv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925" cy="21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8" w:type="dxa"/>
          <w:tcBorders>
            <w:top w:val="single" w:sz="2" w:space="0" w:color="auto"/>
          </w:tcBorders>
        </w:tcPr>
        <w:p w14:paraId="2844F6C0" w14:textId="77777777" w:rsidR="000E278F" w:rsidRDefault="000E278F" w:rsidP="0033032A">
          <w:pPr>
            <w:pStyle w:val="Alatunniste"/>
          </w:pPr>
        </w:p>
      </w:tc>
    </w:tr>
    <w:tr w:rsidR="000E278F" w:rsidRPr="002A7ED9" w14:paraId="124E62F2" w14:textId="77777777" w:rsidTr="000E278F">
      <w:tc>
        <w:tcPr>
          <w:tcW w:w="2376" w:type="dxa"/>
          <w:vMerge/>
        </w:tcPr>
        <w:p w14:paraId="377D0897" w14:textId="77777777" w:rsidR="000E278F" w:rsidRDefault="000E278F" w:rsidP="0033032A">
          <w:pPr>
            <w:pStyle w:val="Alatunniste"/>
          </w:pPr>
        </w:p>
      </w:tc>
      <w:tc>
        <w:tcPr>
          <w:tcW w:w="7818" w:type="dxa"/>
        </w:tcPr>
        <w:p w14:paraId="52BF5C8D" w14:textId="77777777" w:rsidR="000E278F" w:rsidRPr="002A7ED9" w:rsidRDefault="000E278F" w:rsidP="0033032A">
          <w:pPr>
            <w:pStyle w:val="Alatunniste"/>
            <w:jc w:val="right"/>
            <w:rPr>
              <w:rFonts w:ascii="Arial" w:hAnsi="Arial" w:cs="Arial"/>
              <w:color w:val="000000" w:themeColor="text1"/>
              <w:lang w:val="fi-FI"/>
            </w:rPr>
          </w:pPr>
          <w:r w:rsidRPr="002A7ED9">
            <w:rPr>
              <w:rFonts w:ascii="Arial" w:hAnsi="Arial" w:cs="Arial"/>
              <w:color w:val="000000" w:themeColor="text1"/>
              <w:lang w:val="fi-FI"/>
            </w:rPr>
            <w:t>Mannerheimintie 76 A | PL 999, 00101 Helsinki | 09 229 221 | toimisto@yrittajat.fi</w:t>
          </w:r>
        </w:p>
      </w:tc>
    </w:tr>
  </w:tbl>
  <w:p w14:paraId="64368998" w14:textId="77777777" w:rsidR="00781834" w:rsidRPr="002A7ED9" w:rsidRDefault="00781834">
    <w:pPr>
      <w:pStyle w:val="Alatunniste"/>
      <w:rPr>
        <w:lang w:val="fi-F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101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  <w:gridCol w:w="2397"/>
    </w:tblGrid>
    <w:tr w:rsidR="000E278F" w14:paraId="7288BEF6" w14:textId="77777777" w:rsidTr="000E278F">
      <w:trPr>
        <w:trHeight w:val="283"/>
      </w:trPr>
      <w:tc>
        <w:tcPr>
          <w:tcW w:w="7797" w:type="dxa"/>
          <w:tcBorders>
            <w:top w:val="single" w:sz="2" w:space="0" w:color="auto"/>
          </w:tcBorders>
        </w:tcPr>
        <w:p w14:paraId="6F0483C2" w14:textId="77777777" w:rsidR="000E278F" w:rsidRDefault="000E278F" w:rsidP="0033032A">
          <w:pPr>
            <w:pStyle w:val="Alatunniste"/>
          </w:pPr>
        </w:p>
      </w:tc>
      <w:tc>
        <w:tcPr>
          <w:tcW w:w="2397" w:type="dxa"/>
          <w:vMerge w:val="restart"/>
          <w:tcBorders>
            <w:top w:val="single" w:sz="2" w:space="0" w:color="auto"/>
          </w:tcBorders>
          <w:vAlign w:val="bottom"/>
        </w:tcPr>
        <w:p w14:paraId="1B3F9D78" w14:textId="77777777" w:rsidR="000E278F" w:rsidRPr="000E278F" w:rsidRDefault="000E278F" w:rsidP="000E278F">
          <w:r w:rsidRPr="000E278F"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43F5D9F3" wp14:editId="49B71332">
                <wp:simplePos x="0" y="0"/>
                <wp:positionH relativeFrom="page">
                  <wp:posOffset>713740</wp:posOffset>
                </wp:positionH>
                <wp:positionV relativeFrom="page">
                  <wp:posOffset>81280</wp:posOffset>
                </wp:positionV>
                <wp:extent cx="791925" cy="219600"/>
                <wp:effectExtent l="0" t="0" r="0" b="9525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925" cy="21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E278F" w:rsidRPr="002A7ED9" w14:paraId="20EF765A" w14:textId="77777777" w:rsidTr="001F477B">
      <w:tc>
        <w:tcPr>
          <w:tcW w:w="7797" w:type="dxa"/>
        </w:tcPr>
        <w:p w14:paraId="0312D051" w14:textId="77777777" w:rsidR="000E278F" w:rsidRPr="002A7ED9" w:rsidRDefault="000E278F" w:rsidP="0033032A">
          <w:pPr>
            <w:pStyle w:val="Alatunniste"/>
            <w:rPr>
              <w:rFonts w:ascii="Arial" w:hAnsi="Arial" w:cs="Arial"/>
              <w:color w:val="000000" w:themeColor="text1"/>
              <w:lang w:val="fi-FI"/>
            </w:rPr>
          </w:pPr>
          <w:r w:rsidRPr="002A7ED9">
            <w:rPr>
              <w:rFonts w:ascii="Arial" w:hAnsi="Arial" w:cs="Arial"/>
              <w:color w:val="000000" w:themeColor="text1"/>
              <w:lang w:val="fi-FI"/>
            </w:rPr>
            <w:t>Mannerheimintie 76 A | PL 999, 00101 Helsinki | 09 229 221 | toimisto@yrittajat.fi</w:t>
          </w:r>
        </w:p>
      </w:tc>
      <w:tc>
        <w:tcPr>
          <w:tcW w:w="2397" w:type="dxa"/>
          <w:vMerge/>
        </w:tcPr>
        <w:p w14:paraId="03CE6B1A" w14:textId="77777777" w:rsidR="000E278F" w:rsidRPr="002A7ED9" w:rsidRDefault="000E278F" w:rsidP="0033032A">
          <w:pPr>
            <w:pStyle w:val="Alatunniste"/>
            <w:rPr>
              <w:lang w:val="fi-FI"/>
            </w:rPr>
          </w:pPr>
        </w:p>
      </w:tc>
    </w:tr>
  </w:tbl>
  <w:p w14:paraId="1D9C241E" w14:textId="77777777" w:rsidR="00781834" w:rsidRPr="002A7ED9" w:rsidRDefault="00781834">
    <w:pPr>
      <w:pStyle w:val="Alatunniste"/>
      <w:rPr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C1B38" w14:textId="77777777" w:rsidR="002A7ED9" w:rsidRDefault="002A7ED9" w:rsidP="00E24890">
      <w:r>
        <w:separator/>
      </w:r>
    </w:p>
  </w:footnote>
  <w:footnote w:type="continuationSeparator" w:id="0">
    <w:p w14:paraId="71272C0B" w14:textId="77777777" w:rsidR="002A7ED9" w:rsidRDefault="002A7ED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5"/>
      <w:gridCol w:w="9519"/>
    </w:tblGrid>
    <w:tr w:rsidR="005C04FA" w:rsidRPr="002A7ED9" w14:paraId="1B8B946F" w14:textId="77777777" w:rsidTr="003C053C">
      <w:tc>
        <w:tcPr>
          <w:tcW w:w="675" w:type="dxa"/>
        </w:tcPr>
        <w:p w14:paraId="6C3B6C7E" w14:textId="77777777" w:rsidR="005C04FA" w:rsidRDefault="005C04FA" w:rsidP="00894910">
          <w:pPr>
            <w:pStyle w:val="Yltunniste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B48A4">
            <w:rPr>
              <w:noProof/>
            </w:rPr>
            <w:t>2</w:t>
          </w:r>
          <w:r>
            <w:fldChar w:fldCharType="end"/>
          </w:r>
        </w:p>
      </w:tc>
      <w:sdt>
        <w:sdtPr>
          <w:rPr>
            <w:lang w:val="fi-FI"/>
          </w:rPr>
          <w:alias w:val="Otsikko"/>
          <w:tag w:val=""/>
          <w:id w:val="-4675127"/>
          <w:placeholder>
            <w:docPart w:val="8534B01F88A9457091101C65ECB7F7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9519" w:type="dxa"/>
            </w:tcPr>
            <w:p w14:paraId="3EBE09D2" w14:textId="77777777" w:rsidR="005C04FA" w:rsidRPr="002A7ED9" w:rsidRDefault="002A7ED9" w:rsidP="00794273">
              <w:pPr>
                <w:pStyle w:val="Yltunniste"/>
                <w:jc w:val="right"/>
                <w:rPr>
                  <w:lang w:val="fi-FI"/>
                </w:rPr>
              </w:pPr>
              <w:r w:rsidRPr="002A7ED9">
                <w:rPr>
                  <w:lang w:val="fi-FI"/>
                </w:rPr>
                <w:t>Paikkakunnan Yrittäjät ry toimintasuunnitelma 20XX</w:t>
              </w:r>
            </w:p>
          </w:tc>
        </w:sdtContent>
      </w:sdt>
    </w:tr>
  </w:tbl>
  <w:p w14:paraId="54CA2351" w14:textId="77777777" w:rsidR="005C04FA" w:rsidRPr="002A7ED9" w:rsidRDefault="005C04FA">
    <w:pPr>
      <w:pStyle w:val="Yltunniste"/>
      <w:rPr>
        <w:lang w:val="fi-F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1039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06"/>
      <w:gridCol w:w="791"/>
    </w:tblGrid>
    <w:tr w:rsidR="005C04FA" w14:paraId="4B9FB1EC" w14:textId="77777777" w:rsidTr="003C053C">
      <w:sdt>
        <w:sdtPr>
          <w:rPr>
            <w:lang w:val="fi-FI"/>
          </w:rPr>
          <w:alias w:val="Otsikko"/>
          <w:tag w:val=""/>
          <w:id w:val="1500227353"/>
          <w:placeholder>
            <w:docPart w:val="E3AE3155C7C5430EA10BDF6393EED19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9606" w:type="dxa"/>
            </w:tcPr>
            <w:p w14:paraId="1370AFF3" w14:textId="77777777" w:rsidR="005C04FA" w:rsidRPr="002A7ED9" w:rsidRDefault="002A7ED9" w:rsidP="00DF0C8D">
              <w:pPr>
                <w:pStyle w:val="Yltunniste"/>
                <w:rPr>
                  <w:lang w:val="fi-FI"/>
                </w:rPr>
              </w:pPr>
              <w:r w:rsidRPr="002A7ED9">
                <w:rPr>
                  <w:lang w:val="fi-FI"/>
                </w:rPr>
                <w:t>Paikkakunnan Yrittäjät ry toimintasuunnitelma 20XX</w:t>
              </w:r>
            </w:p>
          </w:tc>
        </w:sdtContent>
      </w:sdt>
      <w:tc>
        <w:tcPr>
          <w:tcW w:w="791" w:type="dxa"/>
        </w:tcPr>
        <w:p w14:paraId="651AAE5A" w14:textId="77777777" w:rsidR="005C04FA" w:rsidRDefault="005C04FA" w:rsidP="00894910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B48A4">
            <w:rPr>
              <w:noProof/>
            </w:rPr>
            <w:t>3</w:t>
          </w:r>
          <w:r>
            <w:fldChar w:fldCharType="end"/>
          </w:r>
        </w:p>
      </w:tc>
    </w:tr>
  </w:tbl>
  <w:p w14:paraId="487994E8" w14:textId="77777777" w:rsidR="00781834" w:rsidRDefault="00781834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A39C0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7B142B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4D31B1"/>
    <w:multiLevelType w:val="multilevel"/>
    <w:tmpl w:val="2124E078"/>
    <w:styleLink w:val="Otsikkonumerointi"/>
    <w:lvl w:ilvl="0">
      <w:start w:val="1"/>
      <w:numFmt w:val="decimal"/>
      <w:pStyle w:val="Otsikko1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Otsikko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2693" w:hanging="2693"/>
      </w:pPr>
      <w:rPr>
        <w:rFonts w:hint="default"/>
      </w:rPr>
    </w:lvl>
  </w:abstractNum>
  <w:abstractNum w:abstractNumId="5" w15:restartNumberingAfterBreak="0">
    <w:nsid w:val="056230FB"/>
    <w:multiLevelType w:val="hybridMultilevel"/>
    <w:tmpl w:val="862CD01C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0F445DD2"/>
    <w:multiLevelType w:val="multilevel"/>
    <w:tmpl w:val="2124E078"/>
    <w:numStyleLink w:val="Otsikkonumerointi"/>
  </w:abstractNum>
  <w:abstractNum w:abstractNumId="7" w15:restartNumberingAfterBreak="0">
    <w:nsid w:val="11FE6A0F"/>
    <w:multiLevelType w:val="multilevel"/>
    <w:tmpl w:val="C3703498"/>
    <w:styleLink w:val="Numeroluettelo"/>
    <w:lvl w:ilvl="0">
      <w:start w:val="1"/>
      <w:numFmt w:val="decimal"/>
      <w:pStyle w:val="Numeroituluettelo"/>
      <w:lvlText w:val="%1."/>
      <w:lvlJc w:val="left"/>
      <w:pPr>
        <w:ind w:left="1701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2098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2495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2892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3289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3686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083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480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4877" w:hanging="397"/>
      </w:pPr>
      <w:rPr>
        <w:rFonts w:ascii="Calibri" w:hAnsi="Calibri" w:hint="default"/>
        <w:color w:val="404040"/>
      </w:rPr>
    </w:lvl>
  </w:abstractNum>
  <w:abstractNum w:abstractNumId="8" w15:restartNumberingAfterBreak="0">
    <w:nsid w:val="18693568"/>
    <w:multiLevelType w:val="multilevel"/>
    <w:tmpl w:val="C3703498"/>
    <w:numStyleLink w:val="Numeroluettelo"/>
  </w:abstractNum>
  <w:abstractNum w:abstractNumId="9" w15:restartNumberingAfterBreak="0">
    <w:nsid w:val="1BC04D2C"/>
    <w:multiLevelType w:val="multilevel"/>
    <w:tmpl w:val="5E9A98FA"/>
    <w:numStyleLink w:val="Taulukkolista"/>
  </w:abstractNum>
  <w:abstractNum w:abstractNumId="10" w15:restartNumberingAfterBreak="0">
    <w:nsid w:val="21EA52B5"/>
    <w:multiLevelType w:val="hybridMultilevel"/>
    <w:tmpl w:val="852E9D5E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1" w15:restartNumberingAfterBreak="0">
    <w:nsid w:val="24062AA6"/>
    <w:multiLevelType w:val="multilevel"/>
    <w:tmpl w:val="2124E078"/>
    <w:numStyleLink w:val="Otsikkonumerointi"/>
  </w:abstractNum>
  <w:abstractNum w:abstractNumId="12" w15:restartNumberingAfterBreak="0">
    <w:nsid w:val="272C69F8"/>
    <w:multiLevelType w:val="hybridMultilevel"/>
    <w:tmpl w:val="1BB6788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3" w15:restartNumberingAfterBreak="0">
    <w:nsid w:val="3636650F"/>
    <w:multiLevelType w:val="multilevel"/>
    <w:tmpl w:val="5E9A98FA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Theme="minorHAnsi" w:hAnsiTheme="minorHAnsi" w:hint="default"/>
        <w:color w:val="auto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Theme="minorHAnsi" w:hAnsiTheme="minorHAnsi" w:hint="default"/>
        <w:color w:val="auto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Theme="minorHAnsi" w:hAnsiTheme="minorHAnsi" w:hint="default"/>
        <w:color w:val="auto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Theme="minorHAnsi" w:hAnsiTheme="minorHAnsi" w:hint="default"/>
        <w:color w:val="auto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Theme="minorHAnsi" w:hAnsiTheme="minorHAnsi" w:hint="default"/>
        <w:color w:val="auto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Theme="minorHAnsi" w:hAnsiTheme="minorHAnsi" w:hint="default"/>
        <w:color w:val="auto"/>
      </w:rPr>
    </w:lvl>
  </w:abstractNum>
  <w:abstractNum w:abstractNumId="14" w15:restartNumberingAfterBreak="0">
    <w:nsid w:val="36731BC8"/>
    <w:multiLevelType w:val="multilevel"/>
    <w:tmpl w:val="F0E2CD74"/>
    <w:numStyleLink w:val="Taulukkonumeroituluettelo"/>
  </w:abstractNum>
  <w:abstractNum w:abstractNumId="15" w15:restartNumberingAfterBreak="0">
    <w:nsid w:val="40640E67"/>
    <w:multiLevelType w:val="multilevel"/>
    <w:tmpl w:val="2124E078"/>
    <w:numStyleLink w:val="Otsikkonumerointi"/>
  </w:abstractNum>
  <w:abstractNum w:abstractNumId="16" w15:restartNumberingAfterBreak="0">
    <w:nsid w:val="41727A23"/>
    <w:multiLevelType w:val="multilevel"/>
    <w:tmpl w:val="5E9A98FA"/>
    <w:numStyleLink w:val="Taulukkolista"/>
  </w:abstractNum>
  <w:abstractNum w:abstractNumId="17" w15:restartNumberingAfterBreak="0">
    <w:nsid w:val="41935B3C"/>
    <w:multiLevelType w:val="multilevel"/>
    <w:tmpl w:val="F0E2CD74"/>
    <w:numStyleLink w:val="Taulukkonumeroituluettelo"/>
  </w:abstractNum>
  <w:abstractNum w:abstractNumId="18" w15:restartNumberingAfterBreak="0">
    <w:nsid w:val="484838BD"/>
    <w:multiLevelType w:val="multilevel"/>
    <w:tmpl w:val="2124E078"/>
    <w:numStyleLink w:val="Otsikkonumerointi"/>
  </w:abstractNum>
  <w:abstractNum w:abstractNumId="19" w15:restartNumberingAfterBreak="0">
    <w:nsid w:val="4BFB1FB9"/>
    <w:multiLevelType w:val="multilevel"/>
    <w:tmpl w:val="007AA7A4"/>
    <w:numStyleLink w:val="Luettelomerkit"/>
  </w:abstractNum>
  <w:abstractNum w:abstractNumId="20" w15:restartNumberingAfterBreak="0">
    <w:nsid w:val="4FC44A17"/>
    <w:multiLevelType w:val="multilevel"/>
    <w:tmpl w:val="F0E2CD74"/>
    <w:styleLink w:val="Taulukkonumeroituluettelo"/>
    <w:lvl w:ilvl="0">
      <w:start w:val="1"/>
      <w:numFmt w:val="decimal"/>
      <w:pStyle w:val="Taulukonnumerointi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503D7B4B"/>
    <w:multiLevelType w:val="multilevel"/>
    <w:tmpl w:val="2124E078"/>
    <w:numStyleLink w:val="Otsikkonumerointi"/>
  </w:abstractNum>
  <w:abstractNum w:abstractNumId="22" w15:restartNumberingAfterBreak="0">
    <w:nsid w:val="5D5F493D"/>
    <w:multiLevelType w:val="multilevel"/>
    <w:tmpl w:val="007AA7A4"/>
    <w:numStyleLink w:val="Luettelomerkit"/>
  </w:abstractNum>
  <w:abstractNum w:abstractNumId="23" w15:restartNumberingAfterBreak="0">
    <w:nsid w:val="642768A0"/>
    <w:multiLevelType w:val="multilevel"/>
    <w:tmpl w:val="F0E2CD74"/>
    <w:numStyleLink w:val="Taulukkonumeroituluettelo"/>
  </w:abstractNum>
  <w:abstractNum w:abstractNumId="24" w15:restartNumberingAfterBreak="0">
    <w:nsid w:val="65826EC8"/>
    <w:multiLevelType w:val="multilevel"/>
    <w:tmpl w:val="5E9A98FA"/>
    <w:numStyleLink w:val="Taulukkolista"/>
  </w:abstractNum>
  <w:abstractNum w:abstractNumId="25" w15:restartNumberingAfterBreak="0">
    <w:nsid w:val="6893129C"/>
    <w:multiLevelType w:val="multilevel"/>
    <w:tmpl w:val="2124E078"/>
    <w:numStyleLink w:val="Otsikkonumerointi"/>
  </w:abstractNum>
  <w:abstractNum w:abstractNumId="26" w15:restartNumberingAfterBreak="0">
    <w:nsid w:val="6CE9670E"/>
    <w:multiLevelType w:val="multilevel"/>
    <w:tmpl w:val="007AA7A4"/>
    <w:numStyleLink w:val="Luettelomerkit"/>
  </w:abstractNum>
  <w:abstractNum w:abstractNumId="27" w15:restartNumberingAfterBreak="0">
    <w:nsid w:val="6E45162F"/>
    <w:multiLevelType w:val="multilevel"/>
    <w:tmpl w:val="007AA7A4"/>
    <w:styleLink w:val="Luettelomerkit"/>
    <w:lvl w:ilvl="0">
      <w:start w:val="1"/>
      <w:numFmt w:val="bullet"/>
      <w:pStyle w:val="Merkittyluettelo"/>
      <w:lvlText w:val="•"/>
      <w:lvlJc w:val="left"/>
      <w:pPr>
        <w:ind w:left="1588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1872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2156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2440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2724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3008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3292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3576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3860" w:hanging="284"/>
      </w:pPr>
      <w:rPr>
        <w:rFonts w:ascii="Calibri" w:hAnsi="Calibri" w:hint="default"/>
        <w:color w:val="404040"/>
      </w:rPr>
    </w:lvl>
  </w:abstractNum>
  <w:abstractNum w:abstractNumId="28" w15:restartNumberingAfterBreak="0">
    <w:nsid w:val="6EF161A8"/>
    <w:multiLevelType w:val="multilevel"/>
    <w:tmpl w:val="5E9A98FA"/>
    <w:numStyleLink w:val="Taulukkolista"/>
  </w:abstractNum>
  <w:abstractNum w:abstractNumId="29" w15:restartNumberingAfterBreak="0">
    <w:nsid w:val="71AE6948"/>
    <w:multiLevelType w:val="multilevel"/>
    <w:tmpl w:val="C3703498"/>
    <w:numStyleLink w:val="Numeroluettelo"/>
  </w:abstractNum>
  <w:abstractNum w:abstractNumId="30" w15:restartNumberingAfterBreak="0">
    <w:nsid w:val="72AF0051"/>
    <w:multiLevelType w:val="multilevel"/>
    <w:tmpl w:val="007AA7A4"/>
    <w:numStyleLink w:val="Luettelomerkit"/>
  </w:abstractNum>
  <w:abstractNum w:abstractNumId="31" w15:restartNumberingAfterBreak="0">
    <w:nsid w:val="75731006"/>
    <w:multiLevelType w:val="multilevel"/>
    <w:tmpl w:val="5E9A98FA"/>
    <w:numStyleLink w:val="Taulukkolista"/>
  </w:abstractNum>
  <w:abstractNum w:abstractNumId="32" w15:restartNumberingAfterBreak="0">
    <w:nsid w:val="769A562D"/>
    <w:multiLevelType w:val="multilevel"/>
    <w:tmpl w:val="C3703498"/>
    <w:numStyleLink w:val="Numeroluettelo"/>
  </w:abstractNum>
  <w:abstractNum w:abstractNumId="33" w15:restartNumberingAfterBreak="0">
    <w:nsid w:val="78095251"/>
    <w:multiLevelType w:val="multilevel"/>
    <w:tmpl w:val="5E9A98FA"/>
    <w:numStyleLink w:val="Taulukkolista"/>
  </w:abstractNum>
  <w:num w:numId="1">
    <w:abstractNumId w:val="3"/>
  </w:num>
  <w:num w:numId="2">
    <w:abstractNumId w:val="2"/>
  </w:num>
  <w:num w:numId="3">
    <w:abstractNumId w:val="4"/>
  </w:num>
  <w:num w:numId="4">
    <w:abstractNumId w:val="21"/>
  </w:num>
  <w:num w:numId="5">
    <w:abstractNumId w:val="27"/>
  </w:num>
  <w:num w:numId="6">
    <w:abstractNumId w:val="7"/>
  </w:num>
  <w:num w:numId="7">
    <w:abstractNumId w:val="25"/>
  </w:num>
  <w:num w:numId="8">
    <w:abstractNumId w:val="26"/>
  </w:num>
  <w:num w:numId="9">
    <w:abstractNumId w:val="29"/>
  </w:num>
  <w:num w:numId="10">
    <w:abstractNumId w:val="18"/>
  </w:num>
  <w:num w:numId="11">
    <w:abstractNumId w:val="13"/>
  </w:num>
  <w:num w:numId="12">
    <w:abstractNumId w:val="16"/>
  </w:num>
  <w:num w:numId="13">
    <w:abstractNumId w:val="24"/>
  </w:num>
  <w:num w:numId="14">
    <w:abstractNumId w:val="11"/>
  </w:num>
  <w:num w:numId="15">
    <w:abstractNumId w:val="1"/>
  </w:num>
  <w:num w:numId="16">
    <w:abstractNumId w:val="0"/>
  </w:num>
  <w:num w:numId="17">
    <w:abstractNumId w:val="30"/>
  </w:num>
  <w:num w:numId="18">
    <w:abstractNumId w:val="33"/>
  </w:num>
  <w:num w:numId="19">
    <w:abstractNumId w:val="20"/>
  </w:num>
  <w:num w:numId="20">
    <w:abstractNumId w:val="17"/>
  </w:num>
  <w:num w:numId="21">
    <w:abstractNumId w:val="23"/>
  </w:num>
  <w:num w:numId="22">
    <w:abstractNumId w:val="14"/>
  </w:num>
  <w:num w:numId="23">
    <w:abstractNumId w:val="27"/>
  </w:num>
  <w:num w:numId="24">
    <w:abstractNumId w:val="19"/>
  </w:num>
  <w:num w:numId="25">
    <w:abstractNumId w:val="32"/>
  </w:num>
  <w:num w:numId="26">
    <w:abstractNumId w:val="7"/>
  </w:num>
  <w:num w:numId="27">
    <w:abstractNumId w:val="13"/>
  </w:num>
  <w:num w:numId="28">
    <w:abstractNumId w:val="24"/>
  </w:num>
  <w:num w:numId="29">
    <w:abstractNumId w:val="15"/>
  </w:num>
  <w:num w:numId="30">
    <w:abstractNumId w:val="28"/>
  </w:num>
  <w:num w:numId="31">
    <w:abstractNumId w:val="22"/>
  </w:num>
  <w:num w:numId="32">
    <w:abstractNumId w:val="8"/>
  </w:num>
  <w:num w:numId="33">
    <w:abstractNumId w:val="6"/>
  </w:num>
  <w:num w:numId="34">
    <w:abstractNumId w:val="31"/>
  </w:num>
  <w:num w:numId="35">
    <w:abstractNumId w:val="9"/>
  </w:num>
  <w:num w:numId="36">
    <w:abstractNumId w:val="5"/>
  </w:num>
  <w:num w:numId="37">
    <w:abstractNumId w:val="12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D9"/>
    <w:rsid w:val="0001110D"/>
    <w:rsid w:val="00015BE0"/>
    <w:rsid w:val="0002373E"/>
    <w:rsid w:val="000567DA"/>
    <w:rsid w:val="000640C4"/>
    <w:rsid w:val="00087CF7"/>
    <w:rsid w:val="000914E0"/>
    <w:rsid w:val="000A3EB3"/>
    <w:rsid w:val="000C40C0"/>
    <w:rsid w:val="000E278F"/>
    <w:rsid w:val="000E7A36"/>
    <w:rsid w:val="000F369A"/>
    <w:rsid w:val="00101991"/>
    <w:rsid w:val="00115B26"/>
    <w:rsid w:val="001168C5"/>
    <w:rsid w:val="00125C25"/>
    <w:rsid w:val="001266FF"/>
    <w:rsid w:val="00182CF1"/>
    <w:rsid w:val="001869A9"/>
    <w:rsid w:val="00193D30"/>
    <w:rsid w:val="001965EE"/>
    <w:rsid w:val="001E78A9"/>
    <w:rsid w:val="00205E7D"/>
    <w:rsid w:val="00214831"/>
    <w:rsid w:val="002333FA"/>
    <w:rsid w:val="00244F15"/>
    <w:rsid w:val="00250E41"/>
    <w:rsid w:val="00270342"/>
    <w:rsid w:val="002A7ED9"/>
    <w:rsid w:val="002B2A05"/>
    <w:rsid w:val="002B5923"/>
    <w:rsid w:val="002E5E9E"/>
    <w:rsid w:val="00322DB1"/>
    <w:rsid w:val="003230B0"/>
    <w:rsid w:val="0033032A"/>
    <w:rsid w:val="00331FE6"/>
    <w:rsid w:val="003648E5"/>
    <w:rsid w:val="00374F9E"/>
    <w:rsid w:val="003B666A"/>
    <w:rsid w:val="003C053C"/>
    <w:rsid w:val="003D2601"/>
    <w:rsid w:val="003D67F4"/>
    <w:rsid w:val="003E4ADE"/>
    <w:rsid w:val="00406F65"/>
    <w:rsid w:val="00412A2D"/>
    <w:rsid w:val="00413A46"/>
    <w:rsid w:val="00416D6D"/>
    <w:rsid w:val="00420F5E"/>
    <w:rsid w:val="004511F5"/>
    <w:rsid w:val="004650BC"/>
    <w:rsid w:val="0046646D"/>
    <w:rsid w:val="00474367"/>
    <w:rsid w:val="00491FDF"/>
    <w:rsid w:val="00492050"/>
    <w:rsid w:val="00497F83"/>
    <w:rsid w:val="004A1A0D"/>
    <w:rsid w:val="004B1F77"/>
    <w:rsid w:val="004B2D39"/>
    <w:rsid w:val="004C603C"/>
    <w:rsid w:val="004C6EAD"/>
    <w:rsid w:val="004D47E8"/>
    <w:rsid w:val="004D7705"/>
    <w:rsid w:val="00535788"/>
    <w:rsid w:val="0053755E"/>
    <w:rsid w:val="005576F0"/>
    <w:rsid w:val="005B4300"/>
    <w:rsid w:val="005C04FA"/>
    <w:rsid w:val="005C218C"/>
    <w:rsid w:val="005D7CAA"/>
    <w:rsid w:val="006164C1"/>
    <w:rsid w:val="00624DFE"/>
    <w:rsid w:val="00632154"/>
    <w:rsid w:val="00640227"/>
    <w:rsid w:val="00650516"/>
    <w:rsid w:val="0066357F"/>
    <w:rsid w:val="006948A1"/>
    <w:rsid w:val="006A3D19"/>
    <w:rsid w:val="006D6AB4"/>
    <w:rsid w:val="006F6D0B"/>
    <w:rsid w:val="0072189A"/>
    <w:rsid w:val="0073264E"/>
    <w:rsid w:val="007455D8"/>
    <w:rsid w:val="00746389"/>
    <w:rsid w:val="00781834"/>
    <w:rsid w:val="00794002"/>
    <w:rsid w:val="00794273"/>
    <w:rsid w:val="007A1726"/>
    <w:rsid w:val="007C7021"/>
    <w:rsid w:val="007D104A"/>
    <w:rsid w:val="007E1B39"/>
    <w:rsid w:val="007F0B3B"/>
    <w:rsid w:val="008070B1"/>
    <w:rsid w:val="0081089F"/>
    <w:rsid w:val="008220F0"/>
    <w:rsid w:val="0083230A"/>
    <w:rsid w:val="00841DBF"/>
    <w:rsid w:val="00854106"/>
    <w:rsid w:val="008631BA"/>
    <w:rsid w:val="0086615C"/>
    <w:rsid w:val="00885778"/>
    <w:rsid w:val="00894910"/>
    <w:rsid w:val="008A5BE0"/>
    <w:rsid w:val="008C32E4"/>
    <w:rsid w:val="008C6549"/>
    <w:rsid w:val="008D1036"/>
    <w:rsid w:val="008D3C1B"/>
    <w:rsid w:val="008D3DEE"/>
    <w:rsid w:val="008D5179"/>
    <w:rsid w:val="00900174"/>
    <w:rsid w:val="009114E7"/>
    <w:rsid w:val="009448BD"/>
    <w:rsid w:val="00945886"/>
    <w:rsid w:val="009509CB"/>
    <w:rsid w:val="00977119"/>
    <w:rsid w:val="00977EBC"/>
    <w:rsid w:val="00990BB8"/>
    <w:rsid w:val="009A4A11"/>
    <w:rsid w:val="009A7388"/>
    <w:rsid w:val="009B2798"/>
    <w:rsid w:val="009B3407"/>
    <w:rsid w:val="009D645D"/>
    <w:rsid w:val="009F06DB"/>
    <w:rsid w:val="009F2A03"/>
    <w:rsid w:val="00A044A2"/>
    <w:rsid w:val="00A10F4B"/>
    <w:rsid w:val="00A119C0"/>
    <w:rsid w:val="00A14E2D"/>
    <w:rsid w:val="00A30360"/>
    <w:rsid w:val="00A42220"/>
    <w:rsid w:val="00A67926"/>
    <w:rsid w:val="00A821BC"/>
    <w:rsid w:val="00A822BD"/>
    <w:rsid w:val="00A86358"/>
    <w:rsid w:val="00AC1B3A"/>
    <w:rsid w:val="00AD248C"/>
    <w:rsid w:val="00AE0DA8"/>
    <w:rsid w:val="00B03960"/>
    <w:rsid w:val="00B12E47"/>
    <w:rsid w:val="00B1765D"/>
    <w:rsid w:val="00B30F7A"/>
    <w:rsid w:val="00B515CC"/>
    <w:rsid w:val="00B5433D"/>
    <w:rsid w:val="00B76800"/>
    <w:rsid w:val="00B87D96"/>
    <w:rsid w:val="00BA52BE"/>
    <w:rsid w:val="00BC2F90"/>
    <w:rsid w:val="00BF190D"/>
    <w:rsid w:val="00C002ED"/>
    <w:rsid w:val="00C455EE"/>
    <w:rsid w:val="00C50657"/>
    <w:rsid w:val="00C571F4"/>
    <w:rsid w:val="00C653A5"/>
    <w:rsid w:val="00C66CB9"/>
    <w:rsid w:val="00C74D87"/>
    <w:rsid w:val="00C75FA7"/>
    <w:rsid w:val="00C80056"/>
    <w:rsid w:val="00C85B34"/>
    <w:rsid w:val="00C918E1"/>
    <w:rsid w:val="00CA12D5"/>
    <w:rsid w:val="00CB7A60"/>
    <w:rsid w:val="00CC2A17"/>
    <w:rsid w:val="00CF3D05"/>
    <w:rsid w:val="00D07362"/>
    <w:rsid w:val="00D11FFF"/>
    <w:rsid w:val="00D14169"/>
    <w:rsid w:val="00D211FA"/>
    <w:rsid w:val="00D22FEB"/>
    <w:rsid w:val="00D41B5D"/>
    <w:rsid w:val="00D63C76"/>
    <w:rsid w:val="00D654B6"/>
    <w:rsid w:val="00D77D61"/>
    <w:rsid w:val="00D9131C"/>
    <w:rsid w:val="00D9572A"/>
    <w:rsid w:val="00DA10E5"/>
    <w:rsid w:val="00DA2642"/>
    <w:rsid w:val="00DC5782"/>
    <w:rsid w:val="00DD062B"/>
    <w:rsid w:val="00DD0E74"/>
    <w:rsid w:val="00DD1F49"/>
    <w:rsid w:val="00DD3DE8"/>
    <w:rsid w:val="00DD5D49"/>
    <w:rsid w:val="00E24890"/>
    <w:rsid w:val="00E35F7A"/>
    <w:rsid w:val="00E467B7"/>
    <w:rsid w:val="00E608EC"/>
    <w:rsid w:val="00E70D2B"/>
    <w:rsid w:val="00E73CB5"/>
    <w:rsid w:val="00E80206"/>
    <w:rsid w:val="00E94D69"/>
    <w:rsid w:val="00E962E8"/>
    <w:rsid w:val="00EA67F2"/>
    <w:rsid w:val="00EC4091"/>
    <w:rsid w:val="00ED1E23"/>
    <w:rsid w:val="00ED49E5"/>
    <w:rsid w:val="00EE6F7C"/>
    <w:rsid w:val="00F02997"/>
    <w:rsid w:val="00F2644B"/>
    <w:rsid w:val="00F26565"/>
    <w:rsid w:val="00F308ED"/>
    <w:rsid w:val="00F32B87"/>
    <w:rsid w:val="00F4235F"/>
    <w:rsid w:val="00F44831"/>
    <w:rsid w:val="00F47A73"/>
    <w:rsid w:val="00F6014D"/>
    <w:rsid w:val="00F61E60"/>
    <w:rsid w:val="00F751E4"/>
    <w:rsid w:val="00F87992"/>
    <w:rsid w:val="00FB0B26"/>
    <w:rsid w:val="00FB15B4"/>
    <w:rsid w:val="00FB41B4"/>
    <w:rsid w:val="00FB48A4"/>
    <w:rsid w:val="00FB4CA5"/>
    <w:rsid w:val="00FC3064"/>
    <w:rsid w:val="00FC7D24"/>
    <w:rsid w:val="00FE132E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64F07"/>
  <w15:docId w15:val="{3268A558-4DF3-40C6-B44E-BA81274D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4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0" w:unhideWhenUsed="1"/>
    <w:lsdException w:name="footer" w:semiHidden="1" w:uiPriority="4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0" w:qFormat="1"/>
    <w:lsdException w:name="List Number" w:uiPriority="4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uiPriority w:val="99"/>
    <w:rsid w:val="00B5433D"/>
  </w:style>
  <w:style w:type="paragraph" w:styleId="Otsikko1">
    <w:name w:val="heading 1"/>
    <w:basedOn w:val="Normaali"/>
    <w:next w:val="Leipteksti"/>
    <w:link w:val="Otsikko1Char"/>
    <w:uiPriority w:val="9"/>
    <w:qFormat/>
    <w:rsid w:val="00E73CB5"/>
    <w:pPr>
      <w:keepNext/>
      <w:keepLines/>
      <w:numPr>
        <w:numId w:val="33"/>
      </w:numPr>
      <w:suppressAutoHyphens/>
      <w:spacing w:before="360" w:after="120"/>
      <w:outlineLvl w:val="0"/>
    </w:pPr>
    <w:rPr>
      <w:rFonts w:eastAsiaTheme="majorEastAsia" w:cstheme="majorBidi"/>
      <w:bCs/>
      <w:sz w:val="32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73CB5"/>
    <w:pPr>
      <w:keepNext/>
      <w:keepLines/>
      <w:numPr>
        <w:ilvl w:val="1"/>
        <w:numId w:val="33"/>
      </w:numPr>
      <w:suppressAutoHyphens/>
      <w:spacing w:before="360" w:after="120"/>
      <w:outlineLvl w:val="1"/>
    </w:pPr>
    <w:rPr>
      <w:rFonts w:eastAsiaTheme="majorEastAsia" w:cstheme="majorHAnsi"/>
      <w:bCs/>
      <w:color w:val="000000" w:themeColor="text1"/>
      <w:sz w:val="28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E73CB5"/>
    <w:pPr>
      <w:keepNext/>
      <w:keepLines/>
      <w:numPr>
        <w:ilvl w:val="2"/>
        <w:numId w:val="33"/>
      </w:numPr>
      <w:suppressAutoHyphens/>
      <w:spacing w:before="240" w:after="120"/>
      <w:outlineLvl w:val="2"/>
    </w:pPr>
    <w:rPr>
      <w:rFonts w:eastAsiaTheme="majorEastAsia" w:cstheme="majorBidi"/>
      <w:bCs/>
      <w:color w:val="000000" w:themeColor="text1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E73CB5"/>
    <w:pPr>
      <w:keepNext/>
      <w:keepLines/>
      <w:numPr>
        <w:ilvl w:val="3"/>
        <w:numId w:val="33"/>
      </w:numPr>
      <w:suppressAutoHyphens/>
      <w:spacing w:before="240" w:after="120"/>
      <w:outlineLvl w:val="3"/>
    </w:pPr>
    <w:rPr>
      <w:rFonts w:eastAsiaTheme="majorEastAsia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E73CB5"/>
    <w:pPr>
      <w:keepNext/>
      <w:keepLines/>
      <w:numPr>
        <w:ilvl w:val="4"/>
        <w:numId w:val="33"/>
      </w:numPr>
      <w:suppressAutoHyphens/>
      <w:spacing w:before="240" w:after="120"/>
      <w:outlineLvl w:val="4"/>
    </w:pPr>
    <w:rPr>
      <w:rFonts w:eastAsiaTheme="majorEastAsia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E73CB5"/>
    <w:pPr>
      <w:keepNext/>
      <w:keepLines/>
      <w:numPr>
        <w:ilvl w:val="5"/>
        <w:numId w:val="33"/>
      </w:numPr>
      <w:spacing w:before="240" w:after="120"/>
      <w:outlineLvl w:val="5"/>
    </w:pPr>
    <w:rPr>
      <w:rFonts w:eastAsiaTheme="majorEastAsia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E73CB5"/>
    <w:pPr>
      <w:keepNext/>
      <w:keepLines/>
      <w:numPr>
        <w:ilvl w:val="6"/>
        <w:numId w:val="33"/>
      </w:numPr>
      <w:suppressAutoHyphens/>
      <w:spacing w:before="240" w:after="120"/>
      <w:outlineLvl w:val="6"/>
    </w:pPr>
    <w:rPr>
      <w:rFonts w:eastAsiaTheme="majorEastAsia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E73CB5"/>
    <w:pPr>
      <w:keepNext/>
      <w:keepLines/>
      <w:numPr>
        <w:ilvl w:val="7"/>
        <w:numId w:val="33"/>
      </w:numPr>
      <w:suppressAutoHyphens/>
      <w:spacing w:before="240" w:after="120"/>
      <w:outlineLvl w:val="7"/>
    </w:pPr>
    <w:rPr>
      <w:rFonts w:eastAsiaTheme="majorEastAsia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E73CB5"/>
    <w:pPr>
      <w:keepNext/>
      <w:keepLines/>
      <w:numPr>
        <w:ilvl w:val="8"/>
        <w:numId w:val="33"/>
      </w:numPr>
      <w:suppressAutoHyphens/>
      <w:spacing w:before="240" w:after="120"/>
      <w:outlineLvl w:val="8"/>
    </w:pPr>
    <w:rPr>
      <w:rFonts w:eastAsiaTheme="majorEastAsia" w:cstheme="majorBidi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40"/>
    <w:rsid w:val="00474367"/>
  </w:style>
  <w:style w:type="character" w:customStyle="1" w:styleId="YltunnisteChar">
    <w:name w:val="Ylätunniste Char"/>
    <w:basedOn w:val="Kappaleenoletusfontti"/>
    <w:link w:val="Yltunniste"/>
    <w:uiPriority w:val="40"/>
    <w:rsid w:val="00474367"/>
    <w:rPr>
      <w:rFonts w:asciiTheme="majorHAnsi" w:hAnsiTheme="majorHAnsi"/>
      <w:lang w:val="fi-FI"/>
    </w:rPr>
  </w:style>
  <w:style w:type="paragraph" w:styleId="Alatunniste">
    <w:name w:val="footer"/>
    <w:basedOn w:val="Normaali"/>
    <w:link w:val="AlatunnisteChar"/>
    <w:uiPriority w:val="40"/>
    <w:unhideWhenUsed/>
    <w:rsid w:val="00474367"/>
    <w:pPr>
      <w:jc w:val="center"/>
    </w:pPr>
    <w:rPr>
      <w:color w:val="404040"/>
      <w:sz w:val="16"/>
    </w:rPr>
  </w:style>
  <w:style w:type="character" w:customStyle="1" w:styleId="AlatunnisteChar">
    <w:name w:val="Alatunniste Char"/>
    <w:basedOn w:val="Kappaleenoletusfontti"/>
    <w:link w:val="Alatunniste"/>
    <w:uiPriority w:val="40"/>
    <w:rsid w:val="00474367"/>
    <w:rPr>
      <w:rFonts w:asciiTheme="majorHAnsi" w:hAnsiTheme="majorHAnsi"/>
      <w:color w:val="404040"/>
      <w:sz w:val="16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74367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74367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6164C1"/>
    <w:pPr>
      <w:pBdr>
        <w:bottom w:val="single" w:sz="36" w:space="11" w:color="00A3DA" w:themeColor="accent1"/>
      </w:pBdr>
      <w:spacing w:after="440"/>
      <w:contextualSpacing/>
    </w:pPr>
    <w:rPr>
      <w:rFonts w:eastAsiaTheme="majorEastAsia" w:cstheme="majorHAnsi"/>
      <w:kern w:val="28"/>
      <w:sz w:val="40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6164C1"/>
    <w:rPr>
      <w:rFonts w:asciiTheme="majorHAnsi" w:eastAsiaTheme="majorEastAsia" w:hAnsiTheme="majorHAnsi" w:cstheme="majorHAnsi"/>
      <w:color w:val="auto"/>
      <w:kern w:val="28"/>
      <w:sz w:val="4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rsid w:val="00E73CB5"/>
    <w:pPr>
      <w:numPr>
        <w:ilvl w:val="1"/>
      </w:numPr>
      <w:suppressAutoHyphens/>
      <w:spacing w:before="240" w:after="120"/>
      <w:ind w:left="1304"/>
    </w:pPr>
    <w:rPr>
      <w:rFonts w:eastAsiaTheme="majorEastAsia" w:cstheme="majorHAnsi"/>
      <w:iCs/>
      <w:color w:val="000000" w:themeColor="text1"/>
      <w:sz w:val="24"/>
      <w:szCs w:val="24"/>
    </w:rPr>
  </w:style>
  <w:style w:type="paragraph" w:styleId="Leipteksti">
    <w:name w:val="Body Text"/>
    <w:basedOn w:val="Normaali"/>
    <w:link w:val="LeiptekstiChar"/>
    <w:uiPriority w:val="1"/>
    <w:qFormat/>
    <w:rsid w:val="00474367"/>
    <w:pPr>
      <w:tabs>
        <w:tab w:val="left" w:pos="709"/>
      </w:tabs>
      <w:spacing w:after="220" w:line="276" w:lineRule="auto"/>
      <w:ind w:left="1304"/>
    </w:pPr>
  </w:style>
  <w:style w:type="character" w:customStyle="1" w:styleId="LeiptekstiChar">
    <w:name w:val="Leipäteksti Char"/>
    <w:basedOn w:val="Kappaleenoletusfontti"/>
    <w:link w:val="Leipteksti"/>
    <w:uiPriority w:val="1"/>
    <w:rsid w:val="00474367"/>
    <w:rPr>
      <w:lang w:val="fi-FI"/>
    </w:rPr>
  </w:style>
  <w:style w:type="character" w:customStyle="1" w:styleId="AlaotsikkoChar">
    <w:name w:val="Alaotsikko Char"/>
    <w:basedOn w:val="Kappaleenoletusfontti"/>
    <w:link w:val="Alaotsikko"/>
    <w:uiPriority w:val="11"/>
    <w:rsid w:val="00E73CB5"/>
    <w:rPr>
      <w:rFonts w:asciiTheme="majorHAnsi" w:eastAsiaTheme="majorEastAsia" w:hAnsiTheme="majorHAnsi" w:cstheme="majorHAnsi"/>
      <w:iCs/>
      <w:color w:val="000000" w:themeColor="text1"/>
      <w:sz w:val="24"/>
      <w:szCs w:val="24"/>
      <w:lang w:val="fi-FI"/>
    </w:rPr>
  </w:style>
  <w:style w:type="paragraph" w:styleId="Eivli">
    <w:name w:val="No Spacing"/>
    <w:link w:val="EivliChar"/>
    <w:uiPriority w:val="2"/>
    <w:qFormat/>
    <w:rsid w:val="006164C1"/>
    <w:pPr>
      <w:ind w:left="1304"/>
    </w:pPr>
  </w:style>
  <w:style w:type="character" w:customStyle="1" w:styleId="Otsikko3Char">
    <w:name w:val="Otsikko 3 Char"/>
    <w:basedOn w:val="Kappaleenoletusfontti"/>
    <w:link w:val="Otsikko3"/>
    <w:uiPriority w:val="9"/>
    <w:rsid w:val="0072189A"/>
    <w:rPr>
      <w:rFonts w:asciiTheme="majorHAnsi" w:eastAsiaTheme="majorEastAsia" w:hAnsiTheme="majorHAnsi" w:cstheme="majorBidi"/>
      <w:bCs/>
      <w:color w:val="000000" w:themeColor="text1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D11FFF"/>
    <w:rPr>
      <w:rFonts w:asciiTheme="majorHAnsi" w:eastAsiaTheme="majorEastAsia" w:hAnsiTheme="majorHAnsi" w:cstheme="majorHAnsi"/>
      <w:bCs/>
      <w:color w:val="000000" w:themeColor="text1"/>
      <w:sz w:val="28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72189A"/>
    <w:rPr>
      <w:rFonts w:asciiTheme="majorHAnsi" w:eastAsiaTheme="majorEastAsia" w:hAnsiTheme="majorHAnsi" w:cstheme="majorBidi"/>
      <w:bCs/>
      <w:color w:val="auto"/>
      <w:sz w:val="32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72189A"/>
    <w:rPr>
      <w:rFonts w:asciiTheme="majorHAnsi" w:eastAsiaTheme="majorEastAsia" w:hAnsiTheme="majorHAnsi" w:cstheme="majorBidi"/>
      <w:bCs/>
      <w:iCs/>
      <w:color w:val="auto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72189A"/>
    <w:rPr>
      <w:rFonts w:asciiTheme="majorHAnsi" w:eastAsiaTheme="majorEastAsia" w:hAnsiTheme="majorHAnsi" w:cstheme="majorBidi"/>
      <w:color w:val="auto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72189A"/>
    <w:rPr>
      <w:rFonts w:asciiTheme="majorHAnsi" w:eastAsiaTheme="majorEastAsia" w:hAnsiTheme="majorHAnsi" w:cstheme="majorBidi"/>
      <w:iCs/>
      <w:color w:val="auto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72189A"/>
    <w:rPr>
      <w:rFonts w:asciiTheme="majorHAnsi" w:eastAsiaTheme="majorEastAsia" w:hAnsiTheme="majorHAnsi" w:cstheme="majorBidi"/>
      <w:iCs/>
      <w:color w:val="auto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72189A"/>
    <w:rPr>
      <w:rFonts w:asciiTheme="majorHAnsi" w:eastAsiaTheme="majorEastAsia" w:hAnsiTheme="majorHAnsi" w:cstheme="majorBidi"/>
      <w:color w:val="auto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72189A"/>
    <w:rPr>
      <w:rFonts w:asciiTheme="majorHAnsi" w:eastAsiaTheme="majorEastAsia" w:hAnsiTheme="majorHAnsi" w:cstheme="majorBidi"/>
      <w:iCs/>
      <w:color w:val="auto"/>
      <w:szCs w:val="20"/>
      <w:lang w:val="fi-FI"/>
    </w:rPr>
  </w:style>
  <w:style w:type="paragraph" w:styleId="Sisllysluettelonotsikko">
    <w:name w:val="TOC Heading"/>
    <w:next w:val="Normaali"/>
    <w:uiPriority w:val="39"/>
    <w:rsid w:val="002B2A05"/>
    <w:pPr>
      <w:pBdr>
        <w:bottom w:val="single" w:sz="24" w:space="2" w:color="00A3DA" w:themeColor="accent1"/>
      </w:pBdr>
      <w:suppressAutoHyphens/>
      <w:spacing w:after="440"/>
    </w:pPr>
    <w:rPr>
      <w:rFonts w:asciiTheme="majorHAnsi" w:eastAsiaTheme="majorEastAsia" w:hAnsiTheme="majorHAnsi" w:cstheme="majorHAnsi"/>
      <w:bCs/>
      <w:color w:val="000000" w:themeColor="text1"/>
      <w:sz w:val="30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74367"/>
    <w:rPr>
      <w:color w:val="auto"/>
    </w:rPr>
  </w:style>
  <w:style w:type="paragraph" w:styleId="Merkittyluettelo">
    <w:name w:val="List Bullet"/>
    <w:basedOn w:val="Normaali"/>
    <w:uiPriority w:val="40"/>
    <w:qFormat/>
    <w:rsid w:val="008631BA"/>
    <w:pPr>
      <w:numPr>
        <w:numId w:val="31"/>
      </w:numPr>
      <w:spacing w:after="120" w:line="276" w:lineRule="auto"/>
      <w:contextualSpacing/>
    </w:pPr>
  </w:style>
  <w:style w:type="paragraph" w:styleId="Numeroituluettelo">
    <w:name w:val="List Number"/>
    <w:basedOn w:val="Normaali"/>
    <w:uiPriority w:val="40"/>
    <w:qFormat/>
    <w:rsid w:val="008631BA"/>
    <w:pPr>
      <w:numPr>
        <w:numId w:val="32"/>
      </w:numPr>
      <w:spacing w:line="276" w:lineRule="auto"/>
      <w:contextualSpacing/>
    </w:pPr>
  </w:style>
  <w:style w:type="table" w:styleId="TaulukkoRuudukko">
    <w:name w:val="Table Grid"/>
    <w:basedOn w:val="Normaalitaulukko"/>
    <w:uiPriority w:val="59"/>
    <w:rsid w:val="00474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8D5179"/>
    <w:tblPr/>
  </w:style>
  <w:style w:type="numbering" w:customStyle="1" w:styleId="Otsikkonumerointi">
    <w:name w:val="Otsikkonumerointi"/>
    <w:uiPriority w:val="99"/>
    <w:rsid w:val="00E73CB5"/>
    <w:pPr>
      <w:numPr>
        <w:numId w:val="3"/>
      </w:numPr>
    </w:pPr>
  </w:style>
  <w:style w:type="numbering" w:customStyle="1" w:styleId="Luettelomerkit">
    <w:name w:val="Luettelomerkit"/>
    <w:uiPriority w:val="99"/>
    <w:rsid w:val="004B1F77"/>
    <w:pPr>
      <w:numPr>
        <w:numId w:val="5"/>
      </w:numPr>
    </w:pPr>
  </w:style>
  <w:style w:type="numbering" w:customStyle="1" w:styleId="Numeroluettelo">
    <w:name w:val="Numeroluettelo"/>
    <w:uiPriority w:val="99"/>
    <w:rsid w:val="004B1F7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0C40C0"/>
    <w:tblPr>
      <w:tblStyleRowBandSize w:val="1"/>
      <w:tblStyleColBandSize w:val="1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  <w:insideH w:val="single" w:sz="8" w:space="0" w:color="000000" w:themeColor="accent2" w:themeShade="E6"/>
        <w:insideV w:val="single" w:sz="8" w:space="0" w:color="000000" w:themeColor="accent2" w:themeShade="E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paragraph" w:styleId="Sisluet1">
    <w:name w:val="toc 1"/>
    <w:basedOn w:val="Normaali"/>
    <w:next w:val="Normaali"/>
    <w:autoRedefine/>
    <w:uiPriority w:val="39"/>
    <w:rsid w:val="00A044A2"/>
    <w:pPr>
      <w:tabs>
        <w:tab w:val="right" w:leader="dot" w:pos="9968"/>
      </w:tabs>
      <w:spacing w:before="140" w:after="60"/>
      <w:ind w:left="425" w:hanging="425"/>
    </w:pPr>
    <w:rPr>
      <w:color w:val="000000" w:themeColor="text1"/>
      <w:sz w:val="24"/>
    </w:rPr>
  </w:style>
  <w:style w:type="paragraph" w:styleId="Sisluet2">
    <w:name w:val="toc 2"/>
    <w:basedOn w:val="Normaali"/>
    <w:next w:val="Normaali"/>
    <w:autoRedefine/>
    <w:uiPriority w:val="39"/>
    <w:rsid w:val="00A044A2"/>
    <w:pPr>
      <w:tabs>
        <w:tab w:val="left" w:pos="879"/>
        <w:tab w:val="right" w:leader="dot" w:pos="9968"/>
      </w:tabs>
      <w:spacing w:after="60"/>
      <w:ind w:left="1191" w:hanging="737"/>
    </w:pPr>
    <w:rPr>
      <w:noProof/>
    </w:rPr>
  </w:style>
  <w:style w:type="character" w:styleId="Hyperlinkki">
    <w:name w:val="Hyperlink"/>
    <w:basedOn w:val="Kappaleenoletusfontti"/>
    <w:uiPriority w:val="99"/>
    <w:unhideWhenUsed/>
    <w:rsid w:val="006164C1"/>
    <w:rPr>
      <w:color w:val="00A3DA"/>
      <w:u w:val="single"/>
    </w:rPr>
  </w:style>
  <w:style w:type="paragraph" w:customStyle="1" w:styleId="Ingressi">
    <w:name w:val="Ingressi"/>
    <w:basedOn w:val="Alaotsikko"/>
    <w:uiPriority w:val="40"/>
    <w:qFormat/>
    <w:rsid w:val="00535788"/>
    <w:pPr>
      <w:spacing w:before="120" w:after="240"/>
    </w:pPr>
    <w:rPr>
      <w:b/>
      <w:color w:val="auto"/>
      <w:sz w:val="28"/>
    </w:rPr>
  </w:style>
  <w:style w:type="paragraph" w:customStyle="1" w:styleId="Nosto">
    <w:name w:val="Nosto"/>
    <w:basedOn w:val="Normaali"/>
    <w:next w:val="Leipteksti"/>
    <w:uiPriority w:val="41"/>
    <w:qFormat/>
    <w:rsid w:val="00535788"/>
    <w:pPr>
      <w:pBdr>
        <w:top w:val="single" w:sz="24" w:space="5" w:color="00A3DA" w:themeColor="text2"/>
        <w:left w:val="single" w:sz="36" w:space="4" w:color="FFFFFF" w:themeColor="background1"/>
        <w:bottom w:val="single" w:sz="24" w:space="5" w:color="00A3DA" w:themeColor="text2"/>
        <w:right w:val="single" w:sz="36" w:space="4" w:color="FFFFFF" w:themeColor="background1"/>
      </w:pBdr>
      <w:suppressAutoHyphens/>
      <w:spacing w:before="120" w:after="220"/>
      <w:ind w:left="2024" w:hanging="720"/>
      <w:contextualSpacing/>
      <w:jc w:val="center"/>
    </w:pPr>
    <w:rPr>
      <w:color w:val="00A3DA" w:themeColor="text2"/>
      <w:sz w:val="26"/>
    </w:rPr>
  </w:style>
  <w:style w:type="paragraph" w:styleId="Sisluet3">
    <w:name w:val="toc 3"/>
    <w:basedOn w:val="Normaali"/>
    <w:next w:val="Normaali"/>
    <w:autoRedefine/>
    <w:uiPriority w:val="39"/>
    <w:rsid w:val="00A044A2"/>
    <w:pPr>
      <w:tabs>
        <w:tab w:val="left" w:pos="1588"/>
        <w:tab w:val="right" w:leader="dot" w:pos="9968"/>
      </w:tabs>
      <w:spacing w:after="60"/>
      <w:ind w:left="1587" w:hanging="680"/>
    </w:pPr>
    <w:rPr>
      <w:sz w:val="20"/>
    </w:rPr>
  </w:style>
  <w:style w:type="paragraph" w:styleId="Kuvaotsikko">
    <w:name w:val="caption"/>
    <w:basedOn w:val="Normaali"/>
    <w:next w:val="Normaali"/>
    <w:uiPriority w:val="41"/>
    <w:unhideWhenUsed/>
    <w:qFormat/>
    <w:rsid w:val="00A30360"/>
    <w:pPr>
      <w:suppressAutoHyphens/>
      <w:spacing w:after="240"/>
      <w:ind w:left="1304"/>
    </w:pPr>
    <w:rPr>
      <w:bCs/>
      <w:szCs w:val="18"/>
    </w:rPr>
  </w:style>
  <w:style w:type="paragraph" w:styleId="Lainaus">
    <w:name w:val="Quote"/>
    <w:basedOn w:val="Normaali"/>
    <w:next w:val="Leipteksti"/>
    <w:link w:val="LainausChar"/>
    <w:uiPriority w:val="41"/>
    <w:qFormat/>
    <w:rsid w:val="00AE0DA8"/>
    <w:pPr>
      <w:spacing w:after="220"/>
      <w:ind w:left="2268"/>
    </w:pPr>
    <w:rPr>
      <w:rFonts w:eastAsiaTheme="minorEastAsia" w:cstheme="minorBidi"/>
      <w:i/>
      <w:iCs/>
      <w:lang w:eastAsia="en-GB"/>
    </w:rPr>
  </w:style>
  <w:style w:type="character" w:customStyle="1" w:styleId="LainausChar">
    <w:name w:val="Lainaus Char"/>
    <w:basedOn w:val="Kappaleenoletusfontti"/>
    <w:link w:val="Lainaus"/>
    <w:uiPriority w:val="41"/>
    <w:rsid w:val="00D9572A"/>
    <w:rPr>
      <w:rFonts w:eastAsiaTheme="minorEastAsia" w:cstheme="minorBidi"/>
      <w:i/>
      <w:iCs/>
      <w:lang w:eastAsia="en-GB"/>
    </w:rPr>
  </w:style>
  <w:style w:type="paragraph" w:customStyle="1" w:styleId="Taulukonluettelo">
    <w:name w:val="Taulukon luettelo"/>
    <w:basedOn w:val="Leipteksti"/>
    <w:uiPriority w:val="62"/>
    <w:qFormat/>
    <w:rsid w:val="009448BD"/>
    <w:pPr>
      <w:numPr>
        <w:numId w:val="35"/>
      </w:numPr>
      <w:spacing w:before="20" w:after="0" w:line="240" w:lineRule="auto"/>
    </w:pPr>
    <w:rPr>
      <w:rFonts w:asciiTheme="majorHAnsi" w:hAnsiTheme="majorHAnsi"/>
      <w:sz w:val="20"/>
    </w:rPr>
  </w:style>
  <w:style w:type="numbering" w:customStyle="1" w:styleId="Taulukkolista">
    <w:name w:val="Taulukkolista"/>
    <w:uiPriority w:val="99"/>
    <w:rsid w:val="009448BD"/>
    <w:pPr>
      <w:numPr>
        <w:numId w:val="11"/>
      </w:numPr>
    </w:pPr>
  </w:style>
  <w:style w:type="character" w:customStyle="1" w:styleId="EivliChar">
    <w:name w:val="Ei väliä Char"/>
    <w:basedOn w:val="Kappaleenoletusfontti"/>
    <w:link w:val="Eivli"/>
    <w:uiPriority w:val="2"/>
    <w:rsid w:val="006164C1"/>
    <w:rPr>
      <w:color w:val="auto"/>
    </w:rPr>
  </w:style>
  <w:style w:type="paragraph" w:customStyle="1" w:styleId="Lhde">
    <w:name w:val="Lähde"/>
    <w:basedOn w:val="Normaali"/>
    <w:next w:val="Leipteksti"/>
    <w:uiPriority w:val="41"/>
    <w:qFormat/>
    <w:rsid w:val="006164C1"/>
    <w:pPr>
      <w:spacing w:before="120"/>
      <w:jc w:val="right"/>
    </w:pPr>
    <w:rPr>
      <w:i/>
    </w:rPr>
  </w:style>
  <w:style w:type="paragraph" w:customStyle="1" w:styleId="Nosto2">
    <w:name w:val="Nosto 2"/>
    <w:basedOn w:val="Normaali"/>
    <w:next w:val="Leipteksti"/>
    <w:uiPriority w:val="41"/>
    <w:qFormat/>
    <w:rsid w:val="00FB0B26"/>
    <w:pPr>
      <w:keepLines/>
      <w:pBdr>
        <w:top w:val="single" w:sz="24" w:space="1" w:color="00A3DA"/>
        <w:left w:val="single" w:sz="24" w:space="4" w:color="00A3DA"/>
        <w:bottom w:val="single" w:sz="24" w:space="1" w:color="00A3DA"/>
        <w:right w:val="single" w:sz="24" w:space="4" w:color="00A3DA"/>
      </w:pBdr>
      <w:shd w:val="clear" w:color="auto" w:fill="00A3DA"/>
      <w:tabs>
        <w:tab w:val="left" w:pos="1418"/>
      </w:tabs>
      <w:suppressAutoHyphens/>
      <w:spacing w:after="220"/>
      <w:ind w:left="1304"/>
      <w:jc w:val="center"/>
    </w:pPr>
    <w:rPr>
      <w:color w:val="FFFFFF" w:themeColor="background1"/>
      <w:sz w:val="26"/>
    </w:rPr>
  </w:style>
  <w:style w:type="table" w:styleId="Yksinkertainentaulukko1">
    <w:name w:val="Plain Table 1"/>
    <w:aliases w:val="SY Taulukko_2"/>
    <w:basedOn w:val="Normaalitaulukko"/>
    <w:uiPriority w:val="41"/>
    <w:rsid w:val="00B5433D"/>
    <w:rPr>
      <w:rFonts w:asciiTheme="majorHAnsi" w:hAnsiTheme="majorHAnsi"/>
      <w:sz w:val="21"/>
    </w:rPr>
    <w:tblPr>
      <w:tblStyleRowBandSize w:val="1"/>
      <w:tblStyleColBandSize w:val="1"/>
      <w:tblInd w:w="1304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 w:val="0"/>
        <w:bCs/>
        <w:color w:val="auto"/>
        <w:sz w:val="22"/>
      </w:rPr>
      <w:tblPr/>
      <w:tcPr>
        <w:shd w:val="clear" w:color="auto" w:fill="F2F2F2" w:themeFill="background1" w:themeFillShade="F2"/>
      </w:tcPr>
    </w:tblStylePr>
    <w:tblStylePr w:type="lastRow">
      <w:rPr>
        <w:b w:val="0"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F2F2F2" w:themeFill="background1" w:themeFillShade="F2"/>
      </w:tcPr>
    </w:tblStylePr>
  </w:style>
  <w:style w:type="numbering" w:customStyle="1" w:styleId="Taulukkonumeroituluettelo">
    <w:name w:val="Taulukko numeroituluettelo"/>
    <w:uiPriority w:val="99"/>
    <w:rsid w:val="00FB15B4"/>
    <w:pPr>
      <w:numPr>
        <w:numId w:val="19"/>
      </w:numPr>
    </w:pPr>
  </w:style>
  <w:style w:type="paragraph" w:styleId="Luettelokappale">
    <w:name w:val="List Paragraph"/>
    <w:basedOn w:val="Normaali"/>
    <w:uiPriority w:val="34"/>
    <w:semiHidden/>
    <w:qFormat/>
    <w:rsid w:val="00D14169"/>
    <w:pPr>
      <w:ind w:left="720"/>
      <w:contextualSpacing/>
    </w:pPr>
  </w:style>
  <w:style w:type="paragraph" w:customStyle="1" w:styleId="Taulukonnumerointi">
    <w:name w:val="Taulukon numerointi"/>
    <w:basedOn w:val="Luettelokappale"/>
    <w:uiPriority w:val="61"/>
    <w:qFormat/>
    <w:rsid w:val="0072189A"/>
    <w:pPr>
      <w:numPr>
        <w:numId w:val="22"/>
      </w:numPr>
      <w:spacing w:before="20"/>
    </w:pPr>
    <w:rPr>
      <w:sz w:val="20"/>
    </w:rPr>
  </w:style>
  <w:style w:type="paragraph" w:customStyle="1" w:styleId="Taulukonotsikko">
    <w:name w:val="Taulukon otsikko"/>
    <w:basedOn w:val="Normaali"/>
    <w:uiPriority w:val="59"/>
    <w:qFormat/>
    <w:rsid w:val="0001110D"/>
    <w:rPr>
      <w:bCs/>
    </w:rPr>
  </w:style>
  <w:style w:type="paragraph" w:customStyle="1" w:styleId="Taulukonteksti">
    <w:name w:val="Taulukon teksti"/>
    <w:basedOn w:val="Normaali"/>
    <w:uiPriority w:val="59"/>
    <w:qFormat/>
    <w:rsid w:val="0072189A"/>
    <w:pPr>
      <w:spacing w:before="20"/>
    </w:pPr>
    <w:rPr>
      <w:sz w:val="20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74367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74367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74367"/>
    <w:rPr>
      <w:vertAlign w:val="superscript"/>
    </w:rPr>
  </w:style>
  <w:style w:type="paragraph" w:customStyle="1" w:styleId="Alatekstikuvalle">
    <w:name w:val="Alateksti kuvalle"/>
    <w:basedOn w:val="Normaali"/>
    <w:uiPriority w:val="41"/>
    <w:qFormat/>
    <w:rsid w:val="00AE0DA8"/>
    <w:pPr>
      <w:pBdr>
        <w:top w:val="single" w:sz="4" w:space="4" w:color="000000" w:themeColor="text1"/>
      </w:pBdr>
      <w:ind w:left="1304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ietala\AppData\Roaming\Microsoft\Templates\01_Suomen%20Yrittajat\04_Julkais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22749AC52D4BFABF89B4D8AE4546B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F12B2C-3988-4954-BB61-7D6A647F824A}"/>
      </w:docPartPr>
      <w:docPartBody>
        <w:p w:rsidR="00000000" w:rsidRDefault="009D06D0">
          <w:pPr>
            <w:pStyle w:val="5F22749AC52D4BFABF89B4D8AE4546B9"/>
          </w:pPr>
          <w:r w:rsidRPr="00624DFE">
            <w:rPr>
              <w:color w:val="000000" w:themeColor="text1"/>
            </w:rPr>
            <w:t>[Asiaotsikko]</w:t>
          </w:r>
        </w:p>
      </w:docPartBody>
    </w:docPart>
    <w:docPart>
      <w:docPartPr>
        <w:name w:val="8534B01F88A9457091101C65ECB7F7D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EA6F572-FFF9-4879-A00F-87A03DDEC2E8}"/>
      </w:docPartPr>
      <w:docPartBody>
        <w:p w:rsidR="00000000" w:rsidRDefault="009D06D0">
          <w:pPr>
            <w:pStyle w:val="8534B01F88A9457091101C65ECB7F7D4"/>
          </w:pPr>
          <w:r w:rsidRPr="00FB41B4">
            <w:t>[Kirjoita asiakirjan teksti tähän]</w:t>
          </w:r>
        </w:p>
      </w:docPartBody>
    </w:docPart>
    <w:docPart>
      <w:docPartPr>
        <w:name w:val="E3AE3155C7C5430EA10BDF6393EED19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6FD557-E099-4B54-B69C-981E473A47EB}"/>
      </w:docPartPr>
      <w:docPartBody>
        <w:p w:rsidR="00000000" w:rsidRDefault="009D06D0">
          <w:pPr>
            <w:pStyle w:val="E3AE3155C7C5430EA10BDF6393EED190"/>
          </w:pPr>
          <w:r w:rsidRPr="009778E1">
            <w:rPr>
              <w:rStyle w:val="Paikkamerkkiteksti"/>
              <w:color w:val="000000" w:themeColor="text1"/>
              <w:sz w:val="56"/>
              <w:szCs w:val="56"/>
            </w:rPr>
            <w:t>[Otsikko]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38B8F34B8D3A4FA4A568BDC1B5C58173">
    <w:name w:val="38B8F34B8D3A4FA4A568BDC1B5C58173"/>
  </w:style>
  <w:style w:type="paragraph" w:customStyle="1" w:styleId="1F76F2229C3F4E3EA5DC2617E8F2A86C">
    <w:name w:val="1F76F2229C3F4E3EA5DC2617E8F2A86C"/>
  </w:style>
  <w:style w:type="paragraph" w:customStyle="1" w:styleId="B1220F4DD63F4E68B39B515025EB692D">
    <w:name w:val="B1220F4DD63F4E68B39B515025EB692D"/>
  </w:style>
  <w:style w:type="paragraph" w:customStyle="1" w:styleId="E580FF23E887447395EED9E3FC6AA499">
    <w:name w:val="E580FF23E887447395EED9E3FC6AA499"/>
  </w:style>
  <w:style w:type="paragraph" w:customStyle="1" w:styleId="8D6FC039BA9E4F388996E7DF7FB6AB46">
    <w:name w:val="8D6FC039BA9E4F388996E7DF7FB6AB46"/>
  </w:style>
  <w:style w:type="paragraph" w:customStyle="1" w:styleId="3ED1BA2438D747BE99BF77C4E56F9627">
    <w:name w:val="3ED1BA2438D747BE99BF77C4E56F9627"/>
  </w:style>
  <w:style w:type="paragraph" w:customStyle="1" w:styleId="382578C3E50F4CAB89E9D202D05698B4">
    <w:name w:val="382578C3E50F4CAB89E9D202D05698B4"/>
  </w:style>
  <w:style w:type="paragraph" w:customStyle="1" w:styleId="51849EB50C4140529426E1884CD4FC05">
    <w:name w:val="51849EB50C4140529426E1884CD4FC05"/>
  </w:style>
  <w:style w:type="paragraph" w:customStyle="1" w:styleId="2491F1D7C68C4C07B8E2D601756063DE">
    <w:name w:val="2491F1D7C68C4C07B8E2D601756063DE"/>
  </w:style>
  <w:style w:type="paragraph" w:customStyle="1" w:styleId="46B607B3C5594D34BEE73B7C217A0ACA">
    <w:name w:val="46B607B3C5594D34BEE73B7C217A0ACA"/>
  </w:style>
  <w:style w:type="paragraph" w:customStyle="1" w:styleId="9FEB46774F204E44984E1BA126347861">
    <w:name w:val="9FEB46774F204E44984E1BA126347861"/>
  </w:style>
  <w:style w:type="paragraph" w:customStyle="1" w:styleId="F44A5693EB394A909FCCA50F4C587CD3">
    <w:name w:val="F44A5693EB394A909FCCA50F4C587CD3"/>
  </w:style>
  <w:style w:type="paragraph" w:customStyle="1" w:styleId="9B67EFDF7ED945498FE5791BF026962C">
    <w:name w:val="9B67EFDF7ED945498FE5791BF026962C"/>
  </w:style>
  <w:style w:type="paragraph" w:customStyle="1" w:styleId="87C16D97E2044B0684F028B7B36A8953">
    <w:name w:val="87C16D97E2044B0684F028B7B36A8953"/>
  </w:style>
  <w:style w:type="paragraph" w:customStyle="1" w:styleId="DD0C1ED543304262986FE1D2EB1989F0">
    <w:name w:val="DD0C1ED543304262986FE1D2EB1989F0"/>
  </w:style>
  <w:style w:type="paragraph" w:customStyle="1" w:styleId="83D11C50149042C5BBCB9347A38C0361">
    <w:name w:val="83D11C50149042C5BBCB9347A38C0361"/>
  </w:style>
  <w:style w:type="paragraph" w:customStyle="1" w:styleId="40DC8DD5016D44FA970FE61B56D5A7B0">
    <w:name w:val="40DC8DD5016D44FA970FE61B56D5A7B0"/>
  </w:style>
  <w:style w:type="paragraph" w:customStyle="1" w:styleId="38C0F101FCAE45FDBCB30BBE85E1E40D">
    <w:name w:val="38C0F101FCAE45FDBCB30BBE85E1E40D"/>
  </w:style>
  <w:style w:type="paragraph" w:customStyle="1" w:styleId="5C52ED8C24B044329146E62FAC5AA8A6">
    <w:name w:val="5C52ED8C24B044329146E62FAC5AA8A6"/>
  </w:style>
  <w:style w:type="paragraph" w:customStyle="1" w:styleId="F436897441DE49AFB46CD54F4059B904">
    <w:name w:val="F436897441DE49AFB46CD54F4059B904"/>
  </w:style>
  <w:style w:type="paragraph" w:customStyle="1" w:styleId="C4B21FDFC0534660BF6E2B2BF2B8E843">
    <w:name w:val="C4B21FDFC0534660BF6E2B2BF2B8E843"/>
  </w:style>
  <w:style w:type="paragraph" w:customStyle="1" w:styleId="84D7CBC446D74DA6B0513B2F53F2B42A">
    <w:name w:val="84D7CBC446D74DA6B0513B2F53F2B42A"/>
  </w:style>
  <w:style w:type="paragraph" w:customStyle="1" w:styleId="D1DD067FFA4C4B838A5E41058C6CB654">
    <w:name w:val="D1DD067FFA4C4B838A5E41058C6CB654"/>
  </w:style>
  <w:style w:type="paragraph" w:customStyle="1" w:styleId="259D6F4668774EA6A32C123A2DAF66CB">
    <w:name w:val="259D6F4668774EA6A32C123A2DAF66CB"/>
  </w:style>
  <w:style w:type="paragraph" w:customStyle="1" w:styleId="EA352337481345CAA76429A096B68480">
    <w:name w:val="EA352337481345CAA76429A096B68480"/>
  </w:style>
  <w:style w:type="paragraph" w:customStyle="1" w:styleId="5F22749AC52D4BFABF89B4D8AE4546B9">
    <w:name w:val="5F22749AC52D4BFABF89B4D8AE4546B9"/>
  </w:style>
  <w:style w:type="paragraph" w:styleId="Leipteksti">
    <w:name w:val="Body Text"/>
    <w:basedOn w:val="Normaali"/>
    <w:link w:val="LeiptekstiChar"/>
    <w:uiPriority w:val="1"/>
    <w:qFormat/>
    <w:pPr>
      <w:tabs>
        <w:tab w:val="left" w:pos="709"/>
      </w:tabs>
      <w:spacing w:after="220" w:line="276" w:lineRule="auto"/>
      <w:ind w:left="1304"/>
    </w:pPr>
    <w:rPr>
      <w:rFonts w:eastAsiaTheme="minorHAnsi" w:cstheme="minorHAnsi"/>
      <w:color w:val="93C571" w:themeColor="accent6" w:themeTint="BF"/>
      <w:lang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Pr>
      <w:rFonts w:eastAsiaTheme="minorHAnsi" w:cstheme="minorHAnsi"/>
      <w:color w:val="93C571" w:themeColor="accent6" w:themeTint="BF"/>
      <w:lang w:eastAsia="en-US"/>
    </w:rPr>
  </w:style>
  <w:style w:type="paragraph" w:customStyle="1" w:styleId="28ECC87EA7F742A0B62C2C166FEAA931">
    <w:name w:val="28ECC87EA7F742A0B62C2C166FEAA931"/>
  </w:style>
  <w:style w:type="paragraph" w:customStyle="1" w:styleId="805EB79128CD45A6872E6C8ED5727F1D">
    <w:name w:val="805EB79128CD45A6872E6C8ED5727F1D"/>
  </w:style>
  <w:style w:type="paragraph" w:customStyle="1" w:styleId="D69C395DCD144F2BB72A1AFB4CE69790">
    <w:name w:val="D69C395DCD144F2BB72A1AFB4CE69790"/>
  </w:style>
  <w:style w:type="paragraph" w:customStyle="1" w:styleId="6BCFE5873305400DB57E824FFC2513CE">
    <w:name w:val="6BCFE5873305400DB57E824FFC2513CE"/>
  </w:style>
  <w:style w:type="paragraph" w:customStyle="1" w:styleId="66351423EDD5443A8AF2815461FAB8B6">
    <w:name w:val="66351423EDD5443A8AF2815461FAB8B6"/>
  </w:style>
  <w:style w:type="paragraph" w:customStyle="1" w:styleId="23E14FA07A2D420CBAADD90EC3F7804E">
    <w:name w:val="23E14FA07A2D420CBAADD90EC3F7804E"/>
  </w:style>
  <w:style w:type="paragraph" w:customStyle="1" w:styleId="CCD181B490FF4EE59C39E3C37A4BAB46">
    <w:name w:val="CCD181B490FF4EE59C39E3C37A4BAB46"/>
  </w:style>
  <w:style w:type="paragraph" w:customStyle="1" w:styleId="BE4837E988EC4B72A3E833C1155395E2">
    <w:name w:val="BE4837E988EC4B72A3E833C1155395E2"/>
  </w:style>
  <w:style w:type="paragraph" w:customStyle="1" w:styleId="A67F2FF4F22F42379F1A0FAF76BA405A">
    <w:name w:val="A67F2FF4F22F42379F1A0FAF76BA405A"/>
  </w:style>
  <w:style w:type="paragraph" w:customStyle="1" w:styleId="8534B01F88A9457091101C65ECB7F7D4">
    <w:name w:val="8534B01F88A9457091101C65ECB7F7D4"/>
  </w:style>
  <w:style w:type="paragraph" w:customStyle="1" w:styleId="0E78637E6F594C34A37836BA4FBFE365">
    <w:name w:val="0E78637E6F594C34A37836BA4FBFE365"/>
  </w:style>
  <w:style w:type="paragraph" w:customStyle="1" w:styleId="5A56799163F54B87B24DDB6A0D42595B">
    <w:name w:val="5A56799163F54B87B24DDB6A0D42595B"/>
  </w:style>
  <w:style w:type="paragraph" w:customStyle="1" w:styleId="17B8A6CD1EE8495EBEA73F77324A0ABC">
    <w:name w:val="17B8A6CD1EE8495EBEA73F77324A0ABC"/>
  </w:style>
  <w:style w:type="paragraph" w:customStyle="1" w:styleId="56C4CFE4BFE74DD284898096FEB41742">
    <w:name w:val="56C4CFE4BFE74DD284898096FEB41742"/>
  </w:style>
  <w:style w:type="paragraph" w:customStyle="1" w:styleId="EBD3CA83B4B64A4DAB8347FAABADEC2A">
    <w:name w:val="EBD3CA83B4B64A4DAB8347FAABADEC2A"/>
  </w:style>
  <w:style w:type="paragraph" w:customStyle="1" w:styleId="E3AE3155C7C5430EA10BDF6393EED190">
    <w:name w:val="E3AE3155C7C5430EA10BDF6393EED1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ajat">
  <a:themeElements>
    <a:clrScheme name="Suomen Yrittaja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000000"/>
      </a:accent2>
      <a:accent3>
        <a:srgbClr val="919191"/>
      </a:accent3>
      <a:accent4>
        <a:srgbClr val="E9573F"/>
      </a:accent4>
      <a:accent5>
        <a:srgbClr val="78BD53"/>
      </a:accent5>
      <a:accent6>
        <a:srgbClr val="114A90"/>
      </a:accent6>
      <a:hlink>
        <a:srgbClr val="00A3DA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uomen Yrittajat" id="{D6F00ADF-6B4A-4651-B47B-DB7CC1BDFD55}" vid="{157175F5-CCC3-484D-9506-63FD546E9F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1" ma:contentTypeDescription="Luo uusi asiakirja." ma:contentTypeScope="" ma:versionID="96eff55d2d0ae0eedde097c0135437ee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448186c3b86c9be76321049be47c4e22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FDE55-C0FE-4CF6-9B47-3CF0C440BC3E}"/>
</file>

<file path=customXml/itemProps2.xml><?xml version="1.0" encoding="utf-8"?>
<ds:datastoreItem xmlns:ds="http://schemas.openxmlformats.org/officeDocument/2006/customXml" ds:itemID="{73AB62C3-9410-4477-8093-6A776B77B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154D8-51EE-4346-B289-F5937F330EB9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dece7f9d-8e35-44b9-bbdf-b719e917c66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AF2F0D6-1817-45F8-8EF0-2F961F7D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04_Julkaisu.dotx</Template>
  <TotalTime>14</TotalTime>
  <Pages>4</Pages>
  <Words>219</Words>
  <Characters>1779</Characters>
  <Application>Microsoft Office Word</Application>
  <DocSecurity>0</DocSecurity>
  <Lines>14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Suomen Yrittäjät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Paikkakunnan Yrittäjät ry 
toimintasuunnitelma 20XX</dc:title>
  <dc:creator>Hanna Hietala</dc:creator>
  <cp:lastModifiedBy>Hanna Hietala</cp:lastModifiedBy>
  <cp:revision>1</cp:revision>
  <dcterms:created xsi:type="dcterms:W3CDTF">2019-12-30T13:58:00Z</dcterms:created>
  <dcterms:modified xsi:type="dcterms:W3CDTF">2019-12-30T14:13:00Z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