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123C74" w:rsidR="00E24890" w:rsidP="00603FAE" w:rsidRDefault="008224A1" w14:paraId="14398C21" w14:textId="0A59079F">
      <w:pPr>
        <w:pStyle w:val="Otsikko"/>
      </w:pPr>
      <w:sdt>
        <w:sdtPr>
          <w:alias w:val="Otsikko"/>
          <w:tag w:val=""/>
          <w:id w:val="-2091303441"/>
          <w:placeholder>
            <w:docPart w:val="97CBB30BD4A14957A0E4FBD6B896B4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0755E5">
            <w:rPr/>
            <w:t>Paikkakunnan Yrittäjät ry:n sääntömääräinen kevätkokous</w:t>
          </w:r>
        </w:sdtContent>
      </w:sdt>
      <w:r w:rsidR="62293C5D">
        <w:rPr/>
        <w:t xml:space="preserve"> (mallisäännöt)</w:t>
      </w:r>
    </w:p>
    <w:tbl>
      <w:tblPr>
        <w:tblStyle w:val="Eireunaa"/>
        <w:tblW w:w="9995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608"/>
        <w:gridCol w:w="7387"/>
      </w:tblGrid>
      <w:tr w:rsidRPr="00123C74" w:rsidR="008A7967" w:rsidTr="00C652F3" w14:paraId="10EB03D9" w14:textId="77777777">
        <w:trPr>
          <w:trHeight w:val="510"/>
        </w:trPr>
        <w:tc>
          <w:tcPr>
            <w:tcW w:w="2608" w:type="dxa"/>
          </w:tcPr>
          <w:p w:rsidRPr="00123C74" w:rsidR="008A7967" w:rsidP="008A7967" w:rsidRDefault="008A7967" w14:paraId="7EC19504" w14:textId="77777777">
            <w:r w:rsidRPr="00123C74">
              <w:t>Aika</w:t>
            </w:r>
          </w:p>
        </w:tc>
        <w:sdt>
          <w:sdtPr>
            <w:id w:val="-966964877"/>
            <w:placeholder>
              <w:docPart w:val="A3A9F02858244D8AB4AB737715C7F31A"/>
            </w:placeholder>
            <w:temporary/>
            <w:showingPlcHdr/>
            <w:text/>
          </w:sdtPr>
          <w:sdtEndPr/>
          <w:sdtContent>
            <w:tc>
              <w:tcPr>
                <w:tcW w:w="7387" w:type="dxa"/>
              </w:tcPr>
              <w:p w:rsidRPr="00123C74" w:rsidR="008A7967" w:rsidP="008A7967" w:rsidRDefault="008A7967" w14:paraId="637EC225" w14:textId="77777777">
                <w:r w:rsidRPr="00123C74">
                  <w:t>[Kokouksen pvm ja kellonaika]</w:t>
                </w:r>
              </w:p>
            </w:tc>
          </w:sdtContent>
        </w:sdt>
      </w:tr>
      <w:tr w:rsidRPr="00123C74" w:rsidR="008A7967" w:rsidTr="00C652F3" w14:paraId="5B04BAF4" w14:textId="77777777">
        <w:trPr>
          <w:trHeight w:val="510"/>
        </w:trPr>
        <w:tc>
          <w:tcPr>
            <w:tcW w:w="2608" w:type="dxa"/>
          </w:tcPr>
          <w:p w:rsidRPr="00123C74" w:rsidR="008A7967" w:rsidP="008A7967" w:rsidRDefault="008A7967" w14:paraId="22FF5FB8" w14:textId="77777777">
            <w:r w:rsidRPr="00123C74">
              <w:t>Paikka</w:t>
            </w:r>
          </w:p>
        </w:tc>
        <w:sdt>
          <w:sdtPr>
            <w:id w:val="-1537338292"/>
            <w:placeholder>
              <w:docPart w:val="00ABB1AA75594A1D8F99D74434E39347"/>
            </w:placeholder>
            <w:temporary/>
            <w:showingPlcHdr/>
            <w:text/>
          </w:sdtPr>
          <w:sdtEndPr/>
          <w:sdtContent>
            <w:tc>
              <w:tcPr>
                <w:tcW w:w="7387" w:type="dxa"/>
              </w:tcPr>
              <w:p w:rsidRPr="00123C74" w:rsidR="008A7967" w:rsidP="008A7967" w:rsidRDefault="008A7967" w14:paraId="3A07DF0D" w14:textId="77777777">
                <w:r w:rsidRPr="00123C74">
                  <w:t>[Paikka]</w:t>
                </w:r>
              </w:p>
            </w:tc>
          </w:sdtContent>
        </w:sdt>
      </w:tr>
    </w:tbl>
    <w:p w:rsidR="008A7967" w:rsidP="008A7967" w:rsidRDefault="008A7967" w14:paraId="038EC23D" w14:textId="5671582B"/>
    <w:p w:rsidRPr="00123C74" w:rsidR="000755E5" w:rsidP="008A7967" w:rsidRDefault="000755E5" w14:paraId="55504D5A" w14:textId="72A500E7">
      <w:proofErr w:type="spellStart"/>
      <w:r w:rsidRPr="000755E5">
        <w:rPr>
          <w:highlight w:val="yellow"/>
        </w:rPr>
        <w:t>Huom</w:t>
      </w:r>
      <w:proofErr w:type="spellEnd"/>
      <w:r w:rsidRPr="000755E5">
        <w:rPr>
          <w:highlight w:val="yellow"/>
        </w:rPr>
        <w:t>! Varmista yhdistyksesi säännöistä, minkä ajan sisällä kevätkokous on pidettävä. Mallisääntöjen mukaan kokous on pidettävä helmi-huhtikuussa. Käsiteltäviä kohtia voi olla enemmän, tässä mallissa pakolliset asiat + sääntömuutoksen käsittely.</w:t>
      </w:r>
    </w:p>
    <w:p w:rsidRPr="00123C74" w:rsidR="008D3C1B" w:rsidP="00CA12D5" w:rsidRDefault="000755E5" w14:paraId="16BE5D7A" w14:textId="2EB04E6C">
      <w:pPr>
        <w:pStyle w:val="Otsikko1"/>
      </w:pPr>
      <w:r>
        <w:t>Kokouksen avaus</w:t>
      </w:r>
    </w:p>
    <w:p w:rsidR="00CA12D5" w:rsidP="00CA12D5" w:rsidRDefault="000755E5" w14:paraId="2014D775" w14:textId="41D253FD">
      <w:pPr>
        <w:pStyle w:val="Leipteksti"/>
        <w:rPr>
          <w:lang w:val="fi-FI"/>
        </w:rPr>
      </w:pPr>
      <w:r>
        <w:rPr>
          <w:lang w:val="fi-FI"/>
        </w:rPr>
        <w:t xml:space="preserve">Puheenjohtaja </w:t>
      </w:r>
      <w:r w:rsidRPr="000755E5">
        <w:rPr>
          <w:highlight w:val="yellow"/>
          <w:lang w:val="fi-FI"/>
        </w:rPr>
        <w:t>Ylva Yrittäjä</w:t>
      </w:r>
      <w:r>
        <w:rPr>
          <w:lang w:val="fi-FI"/>
        </w:rPr>
        <w:t xml:space="preserve"> avaa kokouksen.</w:t>
      </w:r>
    </w:p>
    <w:p w:rsidR="000755E5" w:rsidP="000755E5" w:rsidRDefault="000755E5" w14:paraId="3CECF983" w14:textId="52C087A0">
      <w:pPr>
        <w:pStyle w:val="Otsikko1"/>
      </w:pPr>
      <w:r>
        <w:t>Kokouksen laillisuuden ja päätösvaltaisuuden toteaminen</w:t>
      </w:r>
    </w:p>
    <w:p w:rsidR="000755E5" w:rsidP="000755E5" w:rsidRDefault="000755E5" w14:paraId="08A13D1B" w14:textId="5C1A4942">
      <w:pPr>
        <w:pStyle w:val="Leipteksti"/>
        <w:rPr>
          <w:lang w:val="fi-FI"/>
        </w:rPr>
      </w:pPr>
      <w:r>
        <w:rPr>
          <w:lang w:val="fi-FI"/>
        </w:rPr>
        <w:t>Sääntöjen 8 §:n mukaan hallituksen on lähettävä kutsu paikallisyhdistyksen kokoukseen kirjeellä tai sähköpostilla vähintään neljätoista (14) vuorokautta ennen kokousta. Muita ehtoja päätösvaltaisuudelle ei ole.</w:t>
      </w:r>
    </w:p>
    <w:p w:rsidRPr="000755E5" w:rsidR="000755E5" w:rsidP="000755E5" w:rsidRDefault="000755E5" w14:paraId="3F1FD4C6" w14:textId="0020E296">
      <w:pPr>
        <w:pStyle w:val="Leipteksti"/>
        <w:rPr>
          <w:lang w:val="fi-FI"/>
        </w:rPr>
      </w:pPr>
      <w:r>
        <w:rPr>
          <w:lang w:val="fi-FI"/>
        </w:rPr>
        <w:t xml:space="preserve">Kokouskutsu on lähetetty jäsenille </w:t>
      </w:r>
      <w:proofErr w:type="spellStart"/>
      <w:r w:rsidRPr="000755E5">
        <w:rPr>
          <w:highlight w:val="yellow"/>
          <w:lang w:val="fi-FI"/>
        </w:rPr>
        <w:t>x.x.xxxx</w:t>
      </w:r>
      <w:proofErr w:type="spellEnd"/>
      <w:r w:rsidRPr="000755E5">
        <w:rPr>
          <w:highlight w:val="yellow"/>
          <w:lang w:val="fi-FI"/>
        </w:rPr>
        <w:t>.</w:t>
      </w:r>
    </w:p>
    <w:p w:rsidR="000755E5" w:rsidP="000755E5" w:rsidRDefault="000755E5" w14:paraId="1F386D29" w14:textId="68C91A44">
      <w:pPr>
        <w:pStyle w:val="Leipteksti"/>
        <w:rPr>
          <w:lang w:val="fi-FI"/>
        </w:rPr>
      </w:pPr>
      <w:proofErr w:type="spellStart"/>
      <w:r w:rsidRPr="000755E5">
        <w:rPr>
          <w:highlight w:val="yellow"/>
          <w:lang w:val="fi-FI"/>
        </w:rPr>
        <w:t>Huom</w:t>
      </w:r>
      <w:proofErr w:type="spellEnd"/>
      <w:r w:rsidRPr="000755E5">
        <w:rPr>
          <w:highlight w:val="yellow"/>
          <w:lang w:val="fi-FI"/>
        </w:rPr>
        <w:t>! Tarkista, mitä yhdistyksenne säännöt sanovat kokouskutsun lähe</w:t>
      </w:r>
      <w:r w:rsidR="007454B7">
        <w:rPr>
          <w:highlight w:val="yellow"/>
          <w:lang w:val="fi-FI"/>
        </w:rPr>
        <w:t>t</w:t>
      </w:r>
      <w:r w:rsidRPr="000755E5">
        <w:rPr>
          <w:highlight w:val="yellow"/>
          <w:lang w:val="fi-FI"/>
        </w:rPr>
        <w:t>tämisestä ja päivitä teksti sen mukaiseksi.</w:t>
      </w:r>
      <w:r w:rsidR="007454B7">
        <w:rPr>
          <w:lang w:val="fi-FI"/>
        </w:rPr>
        <w:t xml:space="preserve"> </w:t>
      </w:r>
      <w:r w:rsidRPr="007454B7" w:rsidR="007454B7">
        <w:rPr>
          <w:highlight w:val="yellow"/>
          <w:lang w:val="fi-FI"/>
        </w:rPr>
        <w:t>Mallisäännöissä</w:t>
      </w:r>
    </w:p>
    <w:p w:rsidR="00181100" w:rsidP="000755E5" w:rsidRDefault="00181100" w14:paraId="7989178A" w14:textId="1D10C43F">
      <w:pPr>
        <w:pStyle w:val="Leipteksti"/>
        <w:rPr>
          <w:lang w:val="fi-FI"/>
        </w:rPr>
      </w:pPr>
      <w:r>
        <w:rPr>
          <w:lang w:val="fi-FI"/>
        </w:rPr>
        <w:t xml:space="preserve">Yhdistyksen kokouksessa </w:t>
      </w:r>
      <w:r w:rsidR="00102980">
        <w:rPr>
          <w:lang w:val="fi-FI"/>
        </w:rPr>
        <w:t xml:space="preserve">jokaisella varsinaisella jäsenellä on käytössä yksi (1) ääni. </w:t>
      </w:r>
    </w:p>
    <w:p w:rsidRPr="00102980" w:rsidR="00102980" w:rsidP="000755E5" w:rsidRDefault="00102980" w14:paraId="27456507" w14:textId="269821DC">
      <w:pPr>
        <w:pStyle w:val="Leipteksti"/>
        <w:rPr>
          <w:lang w:val="fi-FI"/>
        </w:rPr>
      </w:pPr>
      <w:r w:rsidRPr="00102980">
        <w:rPr>
          <w:lang w:val="fi-FI"/>
        </w:rPr>
        <w:t>Kunniapuheenjohtajalla, kunniajäsenellä, kannattajajäsenellä ja seniorijäsenellä on paikallisyhdistyksen kokouksessa läsnäolo- ja puheoikeus.</w:t>
      </w:r>
    </w:p>
    <w:p w:rsidR="00181100" w:rsidP="00181100" w:rsidRDefault="00181100" w14:paraId="38858D9F" w14:textId="49D5B07E">
      <w:pPr>
        <w:pStyle w:val="Otsikko1"/>
      </w:pPr>
      <w:r>
        <w:t>Kokouksen järjestäytyminen</w:t>
      </w:r>
    </w:p>
    <w:p w:rsidR="00181100" w:rsidP="00181100" w:rsidRDefault="00181100" w14:paraId="25E0BFC5" w14:textId="7508B49B">
      <w:pPr>
        <w:pStyle w:val="Leipteksti"/>
        <w:rPr>
          <w:lang w:val="fi-FI"/>
        </w:rPr>
      </w:pPr>
      <w:r>
        <w:rPr>
          <w:lang w:val="fi-FI"/>
        </w:rPr>
        <w:t>Valitaan kokoukselle puheenjohtaja, sihteeri, kaksi pöytäkirjantarkastajaa ja kaksi ääntenlaskijaa.</w:t>
      </w:r>
    </w:p>
    <w:p w:rsidR="00102980" w:rsidP="00102980" w:rsidRDefault="00102980" w14:paraId="6A059631" w14:textId="5D6F438E">
      <w:pPr>
        <w:pStyle w:val="Otsikko1"/>
      </w:pPr>
      <w:r>
        <w:t>Esityslistan hyväksyminen</w:t>
      </w:r>
    </w:p>
    <w:p w:rsidR="00102980" w:rsidP="00102980" w:rsidRDefault="00102980" w14:paraId="107F9580" w14:textId="1120540B">
      <w:pPr>
        <w:pStyle w:val="Leipteksti"/>
        <w:rPr>
          <w:lang w:val="fi-FI"/>
        </w:rPr>
      </w:pPr>
      <w:r>
        <w:rPr>
          <w:lang w:val="fi-FI"/>
        </w:rPr>
        <w:t xml:space="preserve">Hyväksytään esityslista kokouksen työjärjestykseksi. </w:t>
      </w:r>
    </w:p>
    <w:p w:rsidR="00102980" w:rsidP="00102980" w:rsidRDefault="00102980" w14:paraId="2044E6EA" w14:textId="4B36BA70">
      <w:pPr>
        <w:pStyle w:val="Otsikko1"/>
      </w:pPr>
      <w:r>
        <w:lastRenderedPageBreak/>
        <w:t>Toimintakertomus, tilinpäätös ja toiminnantarkastajan lausunto</w:t>
      </w:r>
    </w:p>
    <w:p w:rsidR="00102980" w:rsidP="00102980" w:rsidRDefault="00102980" w14:paraId="0D9B283E" w14:textId="39B2537E">
      <w:pPr>
        <w:pStyle w:val="Leipteksti"/>
        <w:rPr>
          <w:lang w:val="fi-FI"/>
        </w:rPr>
      </w:pPr>
      <w:proofErr w:type="spellStart"/>
      <w:r w:rsidRPr="00102980">
        <w:rPr>
          <w:highlight w:val="yellow"/>
          <w:lang w:val="fi-FI"/>
        </w:rPr>
        <w:t>Huom</w:t>
      </w:r>
      <w:proofErr w:type="spellEnd"/>
      <w:r w:rsidRPr="00102980">
        <w:rPr>
          <w:highlight w:val="yellow"/>
          <w:lang w:val="fi-FI"/>
        </w:rPr>
        <w:t>! Jos yhdistyksellä on toiminnantarkastajan sijasta tilintarkastaja, korjaa otsikko muotoon Toimintakertomus, tilinpäätös ja tilintarkastajan lausunto.</w:t>
      </w:r>
    </w:p>
    <w:p w:rsidR="00102980" w:rsidP="00102980" w:rsidRDefault="00102980" w14:paraId="0939E40A" w14:textId="53E8B318">
      <w:pPr>
        <w:pStyle w:val="Leipteksti"/>
        <w:rPr>
          <w:lang w:val="fi-FI"/>
        </w:rPr>
      </w:pPr>
      <w:r>
        <w:rPr>
          <w:lang w:val="fi-FI"/>
        </w:rPr>
        <w:t xml:space="preserve">Käsitellään yhdistyksen tilinpäätös ja toimintakertomus vuodelta </w:t>
      </w:r>
      <w:r w:rsidRPr="00102980">
        <w:rPr>
          <w:highlight w:val="yellow"/>
          <w:lang w:val="fi-FI"/>
        </w:rPr>
        <w:t>xxxx</w:t>
      </w:r>
      <w:r>
        <w:rPr>
          <w:lang w:val="fi-FI"/>
        </w:rPr>
        <w:t xml:space="preserve"> sekä toiminnantarkastajan lausunto.</w:t>
      </w:r>
    </w:p>
    <w:p w:rsidR="00102980" w:rsidP="00102980" w:rsidRDefault="00102980" w14:paraId="212B7AC2" w14:textId="5A1D0D3C">
      <w:pPr>
        <w:pStyle w:val="Otsikko1"/>
      </w:pPr>
      <w:r>
        <w:t>Tilinpäätöksen vahvistaminen</w:t>
      </w:r>
    </w:p>
    <w:p w:rsidR="00102980" w:rsidP="00102980" w:rsidRDefault="00102980" w14:paraId="35C09218" w14:textId="27918C5E">
      <w:pPr>
        <w:pStyle w:val="Leipteksti"/>
        <w:rPr>
          <w:lang w:val="fi-FI"/>
        </w:rPr>
      </w:pPr>
      <w:r>
        <w:rPr>
          <w:lang w:val="fi-FI"/>
        </w:rPr>
        <w:t xml:space="preserve">Päätetään tilinpäätöksen vahvistamisesta. </w:t>
      </w:r>
    </w:p>
    <w:p w:rsidR="00102980" w:rsidP="00102980" w:rsidRDefault="00102980" w14:paraId="15C2B643" w14:textId="2B391890">
      <w:pPr>
        <w:pStyle w:val="Otsikko1"/>
      </w:pPr>
      <w:r>
        <w:t>Vastuuvapauden myöntäminen</w:t>
      </w:r>
    </w:p>
    <w:p w:rsidR="00102980" w:rsidP="00102980" w:rsidRDefault="00102980" w14:paraId="48700EA0" w14:textId="6A60A0EB">
      <w:pPr>
        <w:pStyle w:val="Leipteksti"/>
        <w:rPr>
          <w:lang w:val="fi-FI"/>
        </w:rPr>
      </w:pPr>
      <w:r>
        <w:rPr>
          <w:lang w:val="fi-FI"/>
        </w:rPr>
        <w:t xml:space="preserve">Päätetään vastuuvapauden myöntämisestä hallitukselle ja muille tilivelvollisille. </w:t>
      </w:r>
    </w:p>
    <w:p w:rsidR="00102980" w:rsidP="00102980" w:rsidRDefault="00102980" w14:paraId="180A363C" w14:textId="7BFB2D92">
      <w:pPr>
        <w:pStyle w:val="Otsikko1"/>
      </w:pPr>
      <w:r>
        <w:t>Paikallisyhdistyksen edustajat aluejärjestön kokouksiin</w:t>
      </w:r>
    </w:p>
    <w:p w:rsidR="00102980" w:rsidP="00102980" w:rsidRDefault="00102980" w14:paraId="6E102615" w14:textId="560DE34C">
      <w:pPr>
        <w:pStyle w:val="Leipteksti"/>
        <w:rPr>
          <w:lang w:val="fi-FI"/>
        </w:rPr>
      </w:pPr>
      <w:r>
        <w:rPr>
          <w:lang w:val="fi-FI"/>
        </w:rPr>
        <w:t>Päätetään paikallisyhdistyksen edustajista aluejärjestön kokouksiin.</w:t>
      </w:r>
    </w:p>
    <w:p w:rsidR="00102980" w:rsidP="00102980" w:rsidRDefault="00102980" w14:paraId="6DD5C06F" w14:textId="49662F7F">
      <w:pPr>
        <w:pStyle w:val="Otsikko1"/>
      </w:pPr>
      <w:r>
        <w:t>Yhdistyksen sääntöjen muuttaminen</w:t>
      </w:r>
      <w:r w:rsidR="005C3B9B">
        <w:t xml:space="preserve"> </w:t>
      </w:r>
      <w:r w:rsidRPr="005C3B9B" w:rsidR="005C3B9B">
        <w:rPr>
          <w:highlight w:val="yellow"/>
        </w:rPr>
        <w:t>(Jos sääntöjä muutetaan – poista muussa tapauksessa)</w:t>
      </w:r>
    </w:p>
    <w:p w:rsidR="00102980" w:rsidP="00102980" w:rsidRDefault="00102980" w14:paraId="70A012F0" w14:textId="480AD3C5">
      <w:pPr>
        <w:pStyle w:val="Leipteksti"/>
        <w:rPr>
          <w:lang w:val="fi-FI"/>
        </w:rPr>
      </w:pPr>
      <w:r>
        <w:rPr>
          <w:lang w:val="fi-FI"/>
        </w:rPr>
        <w:t>Esitetään yhdistyksen sääntöjen muuttamista esityslistan liitteenä olevan esityksen mukaisesti</w:t>
      </w:r>
      <w:r w:rsidR="00D4673E">
        <w:rPr>
          <w:lang w:val="fi-FI"/>
        </w:rPr>
        <w:t>.</w:t>
      </w:r>
    </w:p>
    <w:p w:rsidR="00D4673E" w:rsidP="00102980" w:rsidRDefault="00D4673E" w14:paraId="626B0967" w14:textId="1457FEFB">
      <w:pPr>
        <w:pStyle w:val="Leipteksti"/>
        <w:rPr>
          <w:lang w:val="fi-FI"/>
        </w:rPr>
      </w:pPr>
      <w:r>
        <w:rPr>
          <w:lang w:val="fi-FI"/>
        </w:rPr>
        <w:t>Sääntöjen 15 § mukaisesti sääntömuutokseen tarvitaan 2/3 ääntenenemmistö.</w:t>
      </w:r>
    </w:p>
    <w:p w:rsidR="00D4673E" w:rsidP="00102980" w:rsidRDefault="00D4673E" w14:paraId="0EDDB037" w14:textId="5469D17F">
      <w:pPr>
        <w:pStyle w:val="Leipteksti"/>
        <w:rPr>
          <w:lang w:val="fi-FI"/>
        </w:rPr>
      </w:pPr>
      <w:proofErr w:type="spellStart"/>
      <w:r w:rsidRPr="00D4673E">
        <w:rPr>
          <w:highlight w:val="yellow"/>
          <w:lang w:val="fi-FI"/>
        </w:rPr>
        <w:t>Huom</w:t>
      </w:r>
      <w:proofErr w:type="spellEnd"/>
      <w:r w:rsidRPr="00D4673E">
        <w:rPr>
          <w:highlight w:val="yellow"/>
          <w:lang w:val="fi-FI"/>
        </w:rPr>
        <w:t>! Tarkista yhdistyksen säännöistä tarvittava äänimäärä sääntöjen muuttamiseen. Tarkista myös, pitääkö sääntömuutos käsitellä kahdessa kokouksessa vai riittääkö käsittely yhdessä kokouksessa.</w:t>
      </w:r>
      <w:r w:rsidR="00176CBE">
        <w:rPr>
          <w:lang w:val="fi-FI"/>
        </w:rPr>
        <w:t xml:space="preserve"> </w:t>
      </w:r>
      <w:r w:rsidRPr="00176CBE" w:rsidR="00176CBE">
        <w:rPr>
          <w:highlight w:val="yellow"/>
          <w:lang w:val="fi-FI"/>
        </w:rPr>
        <w:t>Sääntö</w:t>
      </w:r>
      <w:r w:rsidR="00176CBE">
        <w:rPr>
          <w:highlight w:val="yellow"/>
          <w:lang w:val="fi-FI"/>
        </w:rPr>
        <w:t>muutoksen käsittely</w:t>
      </w:r>
      <w:r w:rsidRPr="00176CBE" w:rsidR="00176CBE">
        <w:rPr>
          <w:highlight w:val="yellow"/>
          <w:lang w:val="fi-FI"/>
        </w:rPr>
        <w:t xml:space="preserve"> mainittava kokouskutsussa.</w:t>
      </w:r>
    </w:p>
    <w:p w:rsidR="00357055" w:rsidP="00357055" w:rsidRDefault="00357055" w14:paraId="6952B062" w14:textId="108B4BDE">
      <w:pPr>
        <w:pStyle w:val="Otsikko1"/>
      </w:pPr>
      <w:r>
        <w:t>Kokouksen päättäminen</w:t>
      </w:r>
    </w:p>
    <w:p w:rsidRPr="00357055" w:rsidR="00357055" w:rsidP="00357055" w:rsidRDefault="00357055" w14:paraId="4AEA2D4F" w14:textId="2AA6F4B1">
      <w:pPr>
        <w:pStyle w:val="Leipteksti"/>
        <w:rPr>
          <w:lang w:val="fi-FI"/>
        </w:rPr>
      </w:pPr>
      <w:r>
        <w:rPr>
          <w:lang w:val="fi-FI"/>
        </w:rPr>
        <w:t>Kokouksen puheenjohtaja päättää kokouksen.</w:t>
      </w:r>
    </w:p>
    <w:p w:rsidRPr="00123C74" w:rsidR="00827339" w:rsidP="00827339" w:rsidRDefault="00827339" w14:paraId="0B7CF786" w14:textId="0E7D3A6E">
      <w:pPr>
        <w:pStyle w:val="Eivli"/>
        <w:rPr>
          <w:rFonts w:cs="Arial"/>
          <w:lang w:val="fi-FI"/>
        </w:rPr>
      </w:pPr>
    </w:p>
    <w:p w:rsidRPr="00123C74" w:rsidR="005C0022" w:rsidP="005807B4" w:rsidRDefault="005C0022" w14:paraId="5430810E" w14:textId="77777777">
      <w:pPr>
        <w:pStyle w:val="Leipteksti"/>
        <w:rPr>
          <w:lang w:val="fi-FI"/>
        </w:rPr>
      </w:pPr>
    </w:p>
    <w:p w:rsidRPr="00123C74" w:rsidR="0084531F" w:rsidP="0084531F" w:rsidRDefault="0084531F" w14:paraId="679094FA" w14:textId="77777777"/>
    <w:sectPr w:rsidRPr="00123C74" w:rsidR="0084531F" w:rsidSect="0079437B">
      <w:headerReference w:type="default" r:id="rId12"/>
      <w:headerReference w:type="first" r:id="rId13"/>
      <w:footerReference w:type="first" r:id="rId14"/>
      <w:pgSz w:w="11906" w:h="16838" w:orient="portrait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224A1" w:rsidP="00E24890" w:rsidRDefault="008224A1" w14:paraId="35FB1E10" w14:textId="77777777">
      <w:r>
        <w:separator/>
      </w:r>
    </w:p>
  </w:endnote>
  <w:endnote w:type="continuationSeparator" w:id="0">
    <w:p w:rsidR="008224A1" w:rsidP="00E24890" w:rsidRDefault="008224A1" w14:paraId="5860B71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Eireunaa"/>
      <w:tblW w:w="0" w:type="auto"/>
      <w:tblBorders>
        <w:top w:val="single" w:color="1A71DE" w:themeColor="accent6" w:themeTint="BF" w:sz="4" w:space="0"/>
      </w:tblBorders>
      <w:tblLook w:val="04A0" w:firstRow="1" w:lastRow="0" w:firstColumn="1" w:lastColumn="0" w:noHBand="0" w:noVBand="1"/>
    </w:tblPr>
    <w:tblGrid>
      <w:gridCol w:w="9978"/>
    </w:tblGrid>
    <w:tr w:rsidRPr="00AD375D" w:rsidR="0079437B" w:rsidTr="006C6FEC" w14:paraId="056D7847" w14:textId="77777777">
      <w:tc>
        <w:tcPr>
          <w:tcW w:w="10194" w:type="dxa"/>
          <w:tcBorders>
            <w:top w:val="single" w:color="auto" w:sz="4" w:space="0"/>
          </w:tcBorders>
        </w:tcPr>
        <w:p w:rsidRPr="00AD375D" w:rsidR="0079437B" w:rsidRDefault="0079437B" w14:paraId="57698057" w14:textId="77777777">
          <w:pPr>
            <w:pStyle w:val="Alatunniste"/>
          </w:pPr>
        </w:p>
      </w:tc>
    </w:tr>
    <w:tr w:rsidRPr="00AD375D" w:rsidR="0079437B" w:rsidTr="0079437B" w14:paraId="4AD65532" w14:textId="77777777">
      <w:tc>
        <w:tcPr>
          <w:tcW w:w="10194" w:type="dxa"/>
        </w:tcPr>
        <w:p w:rsidRPr="00AD375D" w:rsidR="0079437B" w:rsidP="0079437B" w:rsidRDefault="0079437B" w14:paraId="53ABFA22" w14:textId="77777777">
          <w:pPr>
            <w:pStyle w:val="Alatunniste"/>
          </w:pPr>
          <w:r w:rsidRPr="00AD375D">
            <w:t>Suomen Yrittäjät | Mannerheimintie 76 A, 00250 Helsinki, PL 999, 00101 H</w:t>
          </w:r>
          <w:r w:rsidRPr="00AD375D" w:rsidR="0053675C">
            <w:t>elsinki</w:t>
          </w:r>
        </w:p>
        <w:p w:rsidRPr="00AD375D" w:rsidR="0079437B" w:rsidP="0079437B" w:rsidRDefault="0079437B" w14:paraId="07A7C8FD" w14:textId="77777777">
          <w:pPr>
            <w:pStyle w:val="Alatunniste"/>
          </w:pPr>
          <w:r w:rsidRPr="00AD375D">
            <w:t>puhelin 09 229 221 | toimisto@yrittajat.fi | www.yrittajat.fi | Y-tunnus 1030657-2</w:t>
          </w:r>
        </w:p>
      </w:tc>
    </w:tr>
  </w:tbl>
  <w:p w:rsidRPr="00AD375D" w:rsidR="0079437B" w:rsidRDefault="0079437B" w14:paraId="1B8F3D5A" w14:textId="7777777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224A1" w:rsidP="00E24890" w:rsidRDefault="008224A1" w14:paraId="7E67F809" w14:textId="77777777">
      <w:r>
        <w:separator/>
      </w:r>
    </w:p>
  </w:footnote>
  <w:footnote w:type="continuationSeparator" w:id="0">
    <w:p w:rsidR="008224A1" w:rsidP="00E24890" w:rsidRDefault="008224A1" w14:paraId="198FE8C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Style w:val="Eireunaa"/>
      <w:tblW w:w="0" w:type="auto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94946" w:rsidTr="001F477B" w14:paraId="118082EF" w14:textId="77777777">
      <w:tc>
        <w:tcPr>
          <w:tcW w:w="5216" w:type="dxa"/>
        </w:tcPr>
        <w:p w:rsidRPr="00406B8A" w:rsidR="00B94946" w:rsidP="00B94946" w:rsidRDefault="00B94946" w14:paraId="143566CB" w14:textId="77777777">
          <w:pPr>
            <w:pStyle w:val="Yltunniste"/>
          </w:pPr>
          <w:r w:rsidRPr="009674A3">
            <w:rPr>
              <w:rFonts w:ascii="Arial" w:hAnsi="Arial" w:cs="Arial"/>
              <w:noProof/>
              <w:lang w:val="en-GB" w:eastAsia="en-GB"/>
            </w:rPr>
            <w:drawing>
              <wp:anchor distT="0" distB="0" distL="114300" distR="114300" simplePos="0" relativeHeight="251670528" behindDoc="1" locked="1" layoutInCell="1" allowOverlap="1" wp14:anchorId="0B9F4C62" wp14:editId="79420AEA">
                <wp:simplePos x="0" y="0"/>
                <wp:positionH relativeFrom="page">
                  <wp:posOffset>-7620</wp:posOffset>
                </wp:positionH>
                <wp:positionV relativeFrom="page">
                  <wp:posOffset>-219710</wp:posOffset>
                </wp:positionV>
                <wp:extent cx="1702435" cy="471170"/>
                <wp:effectExtent l="0" t="0" r="0" b="5080"/>
                <wp:wrapNone/>
                <wp:docPr id="1" name="Kuv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2435" cy="471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09" w:type="dxa"/>
        </w:tcPr>
        <w:p w:rsidRPr="00406B8A" w:rsidR="00B94946" w:rsidP="00B94946" w:rsidRDefault="00B94946" w14:paraId="5FB53DEE" w14:textId="77777777">
          <w:pPr>
            <w:pStyle w:val="Yltunniste"/>
          </w:pPr>
        </w:p>
      </w:tc>
      <w:tc>
        <w:tcPr>
          <w:tcW w:w="1304" w:type="dxa"/>
        </w:tcPr>
        <w:p w:rsidRPr="00406B8A" w:rsidR="00B94946" w:rsidP="00B94946" w:rsidRDefault="00B94946" w14:paraId="4715B88A" w14:textId="77777777">
          <w:pPr>
            <w:pStyle w:val="Yltunniste"/>
          </w:pPr>
        </w:p>
      </w:tc>
      <w:tc>
        <w:tcPr>
          <w:tcW w:w="1065" w:type="dxa"/>
        </w:tcPr>
        <w:p w:rsidR="00B94946" w:rsidP="00B94946" w:rsidRDefault="00B94946" w14:paraId="2755613F" w14:textId="77777777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r w:rsidR="008224A1">
            <w:fldChar w:fldCharType="begin"/>
          </w:r>
          <w:r w:rsidR="008224A1">
            <w:instrText xml:space="preserve"> NUMPAGES   \* MERGEFORMAT </w:instrText>
          </w:r>
          <w:r w:rsidR="008224A1">
            <w:fldChar w:fldCharType="separate"/>
          </w:r>
          <w:r>
            <w:rPr>
              <w:noProof/>
            </w:rPr>
            <w:t>1</w:t>
          </w:r>
          <w:r w:rsidR="008224A1">
            <w:rPr>
              <w:noProof/>
            </w:rPr>
            <w:fldChar w:fldCharType="end"/>
          </w:r>
          <w:r>
            <w:t>)</w:t>
          </w:r>
        </w:p>
      </w:tc>
    </w:tr>
    <w:tr w:rsidR="00B94946" w:rsidTr="001F477B" w14:paraId="55E17A30" w14:textId="77777777">
      <w:tc>
        <w:tcPr>
          <w:tcW w:w="5216" w:type="dxa"/>
        </w:tcPr>
        <w:p w:rsidRPr="00406B8A" w:rsidR="00B94946" w:rsidP="00B94946" w:rsidRDefault="00B94946" w14:paraId="0A2BC486" w14:textId="77777777">
          <w:pPr>
            <w:pStyle w:val="Yltunniste"/>
          </w:pPr>
        </w:p>
      </w:tc>
      <w:tc>
        <w:tcPr>
          <w:tcW w:w="2609" w:type="dxa"/>
        </w:tcPr>
        <w:p w:rsidRPr="00406B8A" w:rsidR="00B94946" w:rsidP="00B94946" w:rsidRDefault="00B94946" w14:paraId="4C1EF6E9" w14:textId="77777777">
          <w:pPr>
            <w:pStyle w:val="Yltunniste"/>
          </w:pPr>
        </w:p>
      </w:tc>
      <w:tc>
        <w:tcPr>
          <w:tcW w:w="1304" w:type="dxa"/>
        </w:tcPr>
        <w:p w:rsidRPr="00406B8A" w:rsidR="00B94946" w:rsidP="00B94946" w:rsidRDefault="00B94946" w14:paraId="5AF32541" w14:textId="77777777">
          <w:pPr>
            <w:pStyle w:val="Yltunniste"/>
          </w:pPr>
        </w:p>
      </w:tc>
      <w:tc>
        <w:tcPr>
          <w:tcW w:w="1065" w:type="dxa"/>
        </w:tcPr>
        <w:p w:rsidR="00B94946" w:rsidP="00B94946" w:rsidRDefault="00B94946" w14:paraId="3CE91BEF" w14:textId="77777777">
          <w:pPr>
            <w:pStyle w:val="Yltunniste"/>
            <w:jc w:val="right"/>
          </w:pPr>
        </w:p>
      </w:tc>
    </w:tr>
    <w:tr w:rsidR="00B94946" w:rsidTr="001F477B" w14:paraId="4ACA43BC" w14:textId="77777777">
      <w:tc>
        <w:tcPr>
          <w:tcW w:w="5216" w:type="dxa"/>
        </w:tcPr>
        <w:p w:rsidRPr="00406B8A" w:rsidR="00B94946" w:rsidP="00B94946" w:rsidRDefault="00B94946" w14:paraId="46195F86" w14:textId="77777777">
          <w:pPr>
            <w:pStyle w:val="Yltunniste"/>
          </w:pPr>
        </w:p>
      </w:tc>
      <w:tc>
        <w:tcPr>
          <w:tcW w:w="2609" w:type="dxa"/>
        </w:tcPr>
        <w:p w:rsidRPr="00406B8A" w:rsidR="00B94946" w:rsidP="00B94946" w:rsidRDefault="00B94946" w14:paraId="56727A96" w14:textId="77777777">
          <w:pPr>
            <w:pStyle w:val="Yltunniste"/>
          </w:pPr>
        </w:p>
      </w:tc>
      <w:tc>
        <w:tcPr>
          <w:tcW w:w="1304" w:type="dxa"/>
        </w:tcPr>
        <w:p w:rsidRPr="00406B8A" w:rsidR="00B94946" w:rsidP="00B94946" w:rsidRDefault="00B94946" w14:paraId="00D59D58" w14:textId="77777777">
          <w:pPr>
            <w:pStyle w:val="Yltunniste"/>
          </w:pPr>
        </w:p>
      </w:tc>
      <w:tc>
        <w:tcPr>
          <w:tcW w:w="1065" w:type="dxa"/>
        </w:tcPr>
        <w:p w:rsidR="00B94946" w:rsidP="00B94946" w:rsidRDefault="00B94946" w14:paraId="1E01EC12" w14:textId="77777777">
          <w:pPr>
            <w:pStyle w:val="Yltunniste"/>
            <w:jc w:val="right"/>
          </w:pPr>
        </w:p>
      </w:tc>
    </w:tr>
  </w:tbl>
  <w:p w:rsidR="00C918E1" w:rsidP="00C918E1" w:rsidRDefault="00C918E1" w14:paraId="4C95566E" w14:textId="77777777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tbl>
    <w:tblPr>
      <w:tblStyle w:val="Eireunaa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6C6FEC" w:rsidTr="006C6FEC" w14:paraId="58B532E7" w14:textId="77777777">
      <w:tc>
        <w:tcPr>
          <w:tcW w:w="5216" w:type="dxa"/>
        </w:tcPr>
        <w:p w:rsidRPr="00406B8A" w:rsidR="006C6FEC" w:rsidP="00406B8A" w:rsidRDefault="006C6FEC" w14:paraId="1D504164" w14:textId="77777777">
          <w:pPr>
            <w:pStyle w:val="Yltunniste"/>
          </w:pPr>
          <w:r w:rsidRPr="009674A3">
            <w:rPr>
              <w:rFonts w:ascii="Arial" w:hAnsi="Arial" w:cs="Arial"/>
              <w:noProof/>
              <w:lang w:val="en-GB" w:eastAsia="en-GB"/>
            </w:rPr>
            <w:drawing>
              <wp:anchor distT="0" distB="0" distL="114300" distR="114300" simplePos="0" relativeHeight="251668480" behindDoc="1" locked="1" layoutInCell="1" allowOverlap="1" wp14:anchorId="75A99F80" wp14:editId="0758F24E">
                <wp:simplePos x="0" y="0"/>
                <wp:positionH relativeFrom="page">
                  <wp:posOffset>0</wp:posOffset>
                </wp:positionH>
                <wp:positionV relativeFrom="page">
                  <wp:posOffset>-219710</wp:posOffset>
                </wp:positionV>
                <wp:extent cx="1702800" cy="471600"/>
                <wp:effectExtent l="0" t="0" r="0" b="5080"/>
                <wp:wrapNone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2800" cy="47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sdt>
        <w:sdtPr>
          <w:alias w:val="Aihe"/>
          <w:tag w:val=""/>
          <w:id w:val="-697931214"/>
          <w:placeholder>
            <w:docPart w:val="5EE3D9486AED46CEA85EBACA32D9A135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:rsidRPr="00406B8A" w:rsidR="006C6FEC" w:rsidP="00406B8A" w:rsidRDefault="000755E5" w14:paraId="2AE94995" w14:textId="21F155EF">
              <w:pPr>
                <w:pStyle w:val="Yltunniste"/>
              </w:pPr>
              <w:r>
                <w:t>Esityslista</w:t>
              </w:r>
            </w:p>
          </w:tc>
        </w:sdtContent>
      </w:sdt>
      <w:tc>
        <w:tcPr>
          <w:tcW w:w="1304" w:type="dxa"/>
        </w:tcPr>
        <w:p w:rsidRPr="00406B8A" w:rsidR="006C6FEC" w:rsidP="00406B8A" w:rsidRDefault="006C6FEC" w14:paraId="52B8B211" w14:textId="77777777">
          <w:pPr>
            <w:pStyle w:val="Yltunniste"/>
          </w:pPr>
        </w:p>
      </w:tc>
      <w:tc>
        <w:tcPr>
          <w:tcW w:w="1065" w:type="dxa"/>
        </w:tcPr>
        <w:p w:rsidR="006C6FEC" w:rsidP="00C918E1" w:rsidRDefault="006C6FEC" w14:paraId="12942752" w14:textId="77777777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r w:rsidR="008224A1">
            <w:fldChar w:fldCharType="begin"/>
          </w:r>
          <w:r w:rsidR="008224A1">
            <w:instrText xml:space="preserve"> NUMPAGES   \* MERGEFORMAT </w:instrText>
          </w:r>
          <w:r w:rsidR="008224A1">
            <w:fldChar w:fldCharType="separate"/>
          </w:r>
          <w:r>
            <w:rPr>
              <w:noProof/>
            </w:rPr>
            <w:t>1</w:t>
          </w:r>
          <w:r w:rsidR="008224A1">
            <w:rPr>
              <w:noProof/>
            </w:rPr>
            <w:fldChar w:fldCharType="end"/>
          </w:r>
          <w:r>
            <w:t>)</w:t>
          </w:r>
        </w:p>
      </w:tc>
    </w:tr>
    <w:tr w:rsidR="006C6FEC" w:rsidTr="006C6FEC" w14:paraId="519548AC" w14:textId="77777777">
      <w:tc>
        <w:tcPr>
          <w:tcW w:w="5216" w:type="dxa"/>
        </w:tcPr>
        <w:p w:rsidRPr="00406B8A" w:rsidR="006C6FEC" w:rsidP="00406B8A" w:rsidRDefault="006C6FEC" w14:paraId="3A6EB803" w14:textId="77777777">
          <w:pPr>
            <w:pStyle w:val="Yltunniste"/>
          </w:pPr>
        </w:p>
      </w:tc>
      <w:tc>
        <w:tcPr>
          <w:tcW w:w="2609" w:type="dxa"/>
        </w:tcPr>
        <w:p w:rsidRPr="00406B8A" w:rsidR="006C6FEC" w:rsidP="00406B8A" w:rsidRDefault="006C6FEC" w14:paraId="44961ABD" w14:textId="77777777">
          <w:pPr>
            <w:pStyle w:val="Yltunniste"/>
          </w:pPr>
        </w:p>
      </w:tc>
      <w:tc>
        <w:tcPr>
          <w:tcW w:w="1304" w:type="dxa"/>
        </w:tcPr>
        <w:p w:rsidRPr="00406B8A" w:rsidR="006C6FEC" w:rsidP="00406B8A" w:rsidRDefault="006C6FEC" w14:paraId="4D8CA1B8" w14:textId="77777777">
          <w:pPr>
            <w:pStyle w:val="Yltunniste"/>
          </w:pPr>
        </w:p>
      </w:tc>
      <w:tc>
        <w:tcPr>
          <w:tcW w:w="1065" w:type="dxa"/>
        </w:tcPr>
        <w:p w:rsidR="006C6FEC" w:rsidP="00C918E1" w:rsidRDefault="006C6FEC" w14:paraId="2725009D" w14:textId="77777777">
          <w:pPr>
            <w:pStyle w:val="Yltunniste"/>
            <w:jc w:val="right"/>
          </w:pPr>
        </w:p>
      </w:tc>
    </w:tr>
    <w:tr w:rsidR="006C6FEC" w:rsidTr="006C6FEC" w14:paraId="7704B999" w14:textId="77777777">
      <w:tc>
        <w:tcPr>
          <w:tcW w:w="5216" w:type="dxa"/>
        </w:tcPr>
        <w:p w:rsidRPr="00406B8A" w:rsidR="006C6FEC" w:rsidP="00406B8A" w:rsidRDefault="006C6FEC" w14:paraId="6711CCD1" w14:textId="77777777">
          <w:pPr>
            <w:pStyle w:val="Yltunniste"/>
          </w:pPr>
        </w:p>
      </w:tc>
      <w:sdt>
        <w:sdtPr>
          <w:alias w:val="Julkaisupäivämäärä"/>
          <w:tag w:val="AutomaticDate"/>
          <w:id w:val="1667907160"/>
          <w:placeholder>
            <w:docPart w:val="78636CF43BF84EC4A81AC2E0A5E97504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20-11-03T00:00:00Z">
            <w:dateFormat w:val="d.M.yyyy"/>
            <w:lid w:val="fi-FI"/>
            <w:storeMappedDataAs w:val="dateTime"/>
            <w:calendar w:val="gregorian"/>
          </w:date>
        </w:sdtPr>
        <w:sdtEndPr/>
        <w:sdtContent>
          <w:tc>
            <w:tcPr>
              <w:tcW w:w="2609" w:type="dxa"/>
            </w:tcPr>
            <w:p w:rsidRPr="00406B8A" w:rsidR="006C6FEC" w:rsidP="00406B8A" w:rsidRDefault="000755E5" w14:paraId="30EB6211" w14:textId="77777777">
              <w:pPr>
                <w:pStyle w:val="Yltunniste"/>
              </w:pPr>
              <w:r>
                <w:t>3.11.2020</w:t>
              </w:r>
            </w:p>
          </w:tc>
        </w:sdtContent>
      </w:sdt>
      <w:tc>
        <w:tcPr>
          <w:tcW w:w="1304" w:type="dxa"/>
        </w:tcPr>
        <w:p w:rsidRPr="00406B8A" w:rsidR="006C6FEC" w:rsidP="00406B8A" w:rsidRDefault="006C6FEC" w14:paraId="511DEE7B" w14:textId="77777777">
          <w:pPr>
            <w:pStyle w:val="Yltunniste"/>
          </w:pPr>
        </w:p>
      </w:tc>
      <w:tc>
        <w:tcPr>
          <w:tcW w:w="1065" w:type="dxa"/>
        </w:tcPr>
        <w:p w:rsidR="006C6FEC" w:rsidP="00C918E1" w:rsidRDefault="006C6FEC" w14:paraId="0452C964" w14:textId="77777777">
          <w:pPr>
            <w:pStyle w:val="Yltunniste"/>
            <w:jc w:val="right"/>
          </w:pPr>
        </w:p>
      </w:tc>
    </w:tr>
  </w:tbl>
  <w:p w:rsidR="00CA12D5" w:rsidRDefault="00CA12D5" w14:paraId="0B510C3C" w14:textId="77777777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44D31B1"/>
    <w:multiLevelType w:val="multilevel"/>
    <w:tmpl w:val="3664FEB4"/>
    <w:styleLink w:val="Otsikkonumerointi"/>
    <w:lvl w:ilvl="0">
      <w:start w:val="1"/>
      <w:numFmt w:val="decimal"/>
      <w:pStyle w:val="Otsikko1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Otsikko2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pStyle w:val="Otsikko4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pStyle w:val="Otsikko5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pStyle w:val="Otsikko6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pStyle w:val="Otsikko7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pStyle w:val="Otsikko8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pStyle w:val="Otsikko9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4851F94"/>
    <w:multiLevelType w:val="multilevel"/>
    <w:tmpl w:val="7E80609E"/>
    <w:numStyleLink w:val="Taulukkolista"/>
  </w:abstractNum>
  <w:abstractNum w:abstractNumId="4" w15:restartNumberingAfterBreak="0">
    <w:nsid w:val="08CE76F9"/>
    <w:multiLevelType w:val="multilevel"/>
    <w:tmpl w:val="07408854"/>
    <w:numStyleLink w:val="Numeroluettelo"/>
  </w:abstractNum>
  <w:abstractNum w:abstractNumId="5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hint="default" w:ascii="Calibri" w:hAnsi="Calibri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hint="default" w:ascii="Calibri" w:hAnsi="Calibri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hint="default" w:ascii="Calibri" w:hAnsi="Calibri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hint="default" w:ascii="Calibri" w:hAnsi="Calibri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hint="default" w:ascii="Calibri" w:hAnsi="Calibri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hint="default" w:ascii="Calibri" w:hAnsi="Calibri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hint="default" w:ascii="Calibri" w:hAnsi="Calibri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hint="default" w:ascii="Calibri" w:hAnsi="Calibri"/>
        <w:color w:val="404040"/>
      </w:rPr>
    </w:lvl>
  </w:abstractNum>
  <w:abstractNum w:abstractNumId="6" w15:restartNumberingAfterBreak="0">
    <w:nsid w:val="15AA3D7A"/>
    <w:multiLevelType w:val="multilevel"/>
    <w:tmpl w:val="01626098"/>
    <w:numStyleLink w:val="Luettelomerkit"/>
  </w:abstractNum>
  <w:abstractNum w:abstractNumId="7" w15:restartNumberingAfterBreak="0">
    <w:nsid w:val="1FD27288"/>
    <w:multiLevelType w:val="multilevel"/>
    <w:tmpl w:val="01626098"/>
    <w:numStyleLink w:val="Luettelomerkit"/>
  </w:abstractNum>
  <w:abstractNum w:abstractNumId="8" w15:restartNumberingAfterBreak="0">
    <w:nsid w:val="2F6B4B81"/>
    <w:multiLevelType w:val="multilevel"/>
    <w:tmpl w:val="01626098"/>
    <w:numStyleLink w:val="Luettelomerkit"/>
  </w:abstractNum>
  <w:abstractNum w:abstractNumId="9" w15:restartNumberingAfterBreak="0">
    <w:nsid w:val="3636650F"/>
    <w:multiLevelType w:val="multilevel"/>
    <w:tmpl w:val="7E80609E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hint="default" w:asciiTheme="minorHAnsi" w:hAnsiTheme="minorHAnsi"/>
        <w:color w:val="auto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hint="default" w:asciiTheme="minorHAnsi" w:hAnsiTheme="minorHAnsi"/>
        <w:color w:val="auto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hint="default" w:asciiTheme="minorHAnsi" w:hAnsiTheme="minorHAnsi"/>
        <w:color w:val="auto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hint="default" w:asciiTheme="minorHAnsi" w:hAnsiTheme="minorHAnsi"/>
        <w:color w:val="auto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hint="default" w:asciiTheme="minorHAnsi" w:hAnsiTheme="minorHAnsi"/>
        <w:color w:val="auto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hint="default" w:asciiTheme="minorHAnsi" w:hAnsiTheme="minorHAnsi"/>
        <w:color w:val="auto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hint="default" w:asciiTheme="minorHAnsi" w:hAnsiTheme="minorHAnsi"/>
        <w:color w:val="auto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hint="default" w:asciiTheme="minorHAnsi" w:hAnsiTheme="minorHAnsi"/>
        <w:color w:val="auto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hint="default" w:asciiTheme="minorHAnsi" w:hAnsiTheme="minorHAnsi"/>
        <w:color w:val="auto"/>
      </w:r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503D7B4B"/>
    <w:multiLevelType w:val="multilevel"/>
    <w:tmpl w:val="3664FEB4"/>
    <w:numStyleLink w:val="Otsikkonumerointi"/>
  </w:abstractNum>
  <w:abstractNum w:abstractNumId="12" w15:restartNumberingAfterBreak="0">
    <w:nsid w:val="56554477"/>
    <w:multiLevelType w:val="multilevel"/>
    <w:tmpl w:val="3664FEB4"/>
    <w:numStyleLink w:val="Otsikkonumerointi"/>
  </w:abstractNum>
  <w:abstractNum w:abstractNumId="13" w15:restartNumberingAfterBreak="0">
    <w:nsid w:val="65826EC8"/>
    <w:multiLevelType w:val="multilevel"/>
    <w:tmpl w:val="7E80609E"/>
    <w:numStyleLink w:val="Taulukkolista"/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hint="default" w:ascii="Calibri" w:hAnsi="Calibri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hint="default" w:ascii="Calibri" w:hAnsi="Calibri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hint="default" w:ascii="Calibri" w:hAnsi="Calibri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hint="default" w:ascii="Calibri" w:hAnsi="Calibri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hint="default" w:ascii="Calibri" w:hAnsi="Calibri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hint="default" w:ascii="Calibri" w:hAnsi="Calibri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hint="default" w:ascii="Calibri" w:hAnsi="Calibri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hint="default" w:ascii="Calibri" w:hAnsi="Calibri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hint="default" w:ascii="Calibri" w:hAnsi="Calibri"/>
        <w:color w:val="404040"/>
      </w:rPr>
    </w:lvl>
  </w:abstractNum>
  <w:abstractNum w:abstractNumId="15" w15:restartNumberingAfterBreak="0">
    <w:nsid w:val="753D7B1F"/>
    <w:multiLevelType w:val="multilevel"/>
    <w:tmpl w:val="3664FEB4"/>
    <w:numStyleLink w:val="Otsikkonumerointi"/>
  </w:abstractNum>
  <w:num w:numId="1">
    <w:abstractNumId w:val="1"/>
  </w:num>
  <w:num w:numId="2">
    <w:abstractNumId w:val="0"/>
  </w:num>
  <w:num w:numId="3">
    <w:abstractNumId w:val="2"/>
  </w:num>
  <w:num w:numId="4">
    <w:abstractNumId w:val="11"/>
  </w:num>
  <w:num w:numId="5">
    <w:abstractNumId w:val="14"/>
  </w:num>
  <w:num w:numId="6">
    <w:abstractNumId w:val="5"/>
  </w:num>
  <w:num w:numId="7">
    <w:abstractNumId w:val="12"/>
  </w:num>
  <w:num w:numId="8">
    <w:abstractNumId w:val="14"/>
  </w:num>
  <w:num w:numId="9">
    <w:abstractNumId w:val="5"/>
  </w:num>
  <w:num w:numId="10">
    <w:abstractNumId w:val="9"/>
  </w:num>
  <w:num w:numId="11">
    <w:abstractNumId w:val="13"/>
  </w:num>
  <w:num w:numId="12">
    <w:abstractNumId w:val="4"/>
  </w:num>
  <w:num w:numId="13">
    <w:abstractNumId w:val="7"/>
  </w:num>
  <w:num w:numId="14">
    <w:abstractNumId w:val="14"/>
  </w:num>
  <w:num w:numId="15">
    <w:abstractNumId w:val="8"/>
  </w:num>
  <w:num w:numId="16">
    <w:abstractNumId w:val="5"/>
  </w:num>
  <w:num w:numId="17">
    <w:abstractNumId w:val="5"/>
  </w:num>
  <w:num w:numId="18">
    <w:abstractNumId w:val="2"/>
  </w:num>
  <w:num w:numId="19">
    <w:abstractNumId w:val="9"/>
  </w:num>
  <w:num w:numId="20">
    <w:abstractNumId w:val="13"/>
  </w:num>
  <w:num w:numId="21">
    <w:abstractNumId w:val="14"/>
  </w:num>
  <w:num w:numId="22">
    <w:abstractNumId w:val="8"/>
  </w:num>
  <w:num w:numId="23">
    <w:abstractNumId w:val="5"/>
  </w:num>
  <w:num w:numId="24">
    <w:abstractNumId w:val="5"/>
  </w:num>
  <w:num w:numId="25">
    <w:abstractNumId w:val="2"/>
  </w:num>
  <w:num w:numId="26">
    <w:abstractNumId w:val="9"/>
  </w:num>
  <w:num w:numId="27">
    <w:abstractNumId w:val="13"/>
  </w:num>
  <w:num w:numId="28">
    <w:abstractNumId w:val="6"/>
  </w:num>
  <w:num w:numId="29">
    <w:abstractNumId w:val="10"/>
  </w:num>
  <w:num w:numId="30">
    <w:abstractNumId w:val="15"/>
  </w:num>
  <w:num w:numId="31">
    <w:abstractNumId w:val="9"/>
  </w:num>
  <w:num w:numId="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attachedTemplate r:id="rId1"/>
  <w:trackRevisions w:val="false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E5"/>
    <w:rsid w:val="000755E5"/>
    <w:rsid w:val="000901DE"/>
    <w:rsid w:val="000F78F6"/>
    <w:rsid w:val="00100227"/>
    <w:rsid w:val="00102980"/>
    <w:rsid w:val="00123C74"/>
    <w:rsid w:val="00130F63"/>
    <w:rsid w:val="00176CBE"/>
    <w:rsid w:val="00181100"/>
    <w:rsid w:val="0019351B"/>
    <w:rsid w:val="002605E8"/>
    <w:rsid w:val="00357055"/>
    <w:rsid w:val="00381280"/>
    <w:rsid w:val="003940F4"/>
    <w:rsid w:val="003B2D3A"/>
    <w:rsid w:val="003E07B1"/>
    <w:rsid w:val="00406B8A"/>
    <w:rsid w:val="00416D6D"/>
    <w:rsid w:val="004231A8"/>
    <w:rsid w:val="00433890"/>
    <w:rsid w:val="004463EC"/>
    <w:rsid w:val="0047270E"/>
    <w:rsid w:val="00480CBD"/>
    <w:rsid w:val="0048786E"/>
    <w:rsid w:val="00492050"/>
    <w:rsid w:val="004C4AA5"/>
    <w:rsid w:val="004C573D"/>
    <w:rsid w:val="004C6BFE"/>
    <w:rsid w:val="004F5928"/>
    <w:rsid w:val="004F5E75"/>
    <w:rsid w:val="0053675C"/>
    <w:rsid w:val="005807B4"/>
    <w:rsid w:val="005B67EF"/>
    <w:rsid w:val="005C0022"/>
    <w:rsid w:val="005C3B9B"/>
    <w:rsid w:val="00603FAE"/>
    <w:rsid w:val="00632154"/>
    <w:rsid w:val="006736C2"/>
    <w:rsid w:val="006C6FEC"/>
    <w:rsid w:val="00743632"/>
    <w:rsid w:val="007454B7"/>
    <w:rsid w:val="00756B3B"/>
    <w:rsid w:val="00766297"/>
    <w:rsid w:val="0079437B"/>
    <w:rsid w:val="007B418E"/>
    <w:rsid w:val="007C7571"/>
    <w:rsid w:val="00802557"/>
    <w:rsid w:val="008224A1"/>
    <w:rsid w:val="00827339"/>
    <w:rsid w:val="0084531F"/>
    <w:rsid w:val="008A7967"/>
    <w:rsid w:val="008B0062"/>
    <w:rsid w:val="008C7453"/>
    <w:rsid w:val="008D1036"/>
    <w:rsid w:val="008D3C1B"/>
    <w:rsid w:val="008D5291"/>
    <w:rsid w:val="008E2940"/>
    <w:rsid w:val="009114E7"/>
    <w:rsid w:val="00922F68"/>
    <w:rsid w:val="00923514"/>
    <w:rsid w:val="0094337B"/>
    <w:rsid w:val="00981884"/>
    <w:rsid w:val="00990BB8"/>
    <w:rsid w:val="009928EB"/>
    <w:rsid w:val="009A4A11"/>
    <w:rsid w:val="009E6155"/>
    <w:rsid w:val="00A57A71"/>
    <w:rsid w:val="00AD375D"/>
    <w:rsid w:val="00B31CE6"/>
    <w:rsid w:val="00B368BB"/>
    <w:rsid w:val="00B76800"/>
    <w:rsid w:val="00B94946"/>
    <w:rsid w:val="00BA52BE"/>
    <w:rsid w:val="00BB3031"/>
    <w:rsid w:val="00C0196E"/>
    <w:rsid w:val="00C14A4E"/>
    <w:rsid w:val="00C20EA4"/>
    <w:rsid w:val="00C3601F"/>
    <w:rsid w:val="00C75FA7"/>
    <w:rsid w:val="00C918E1"/>
    <w:rsid w:val="00C935C0"/>
    <w:rsid w:val="00CA12D5"/>
    <w:rsid w:val="00D16406"/>
    <w:rsid w:val="00D4673E"/>
    <w:rsid w:val="00D56AFE"/>
    <w:rsid w:val="00D77821"/>
    <w:rsid w:val="00D77D61"/>
    <w:rsid w:val="00DB06A0"/>
    <w:rsid w:val="00DD4031"/>
    <w:rsid w:val="00DD5D49"/>
    <w:rsid w:val="00DF1E38"/>
    <w:rsid w:val="00E24890"/>
    <w:rsid w:val="00EA47DC"/>
    <w:rsid w:val="00EB36AC"/>
    <w:rsid w:val="00EC4091"/>
    <w:rsid w:val="00ED43C4"/>
    <w:rsid w:val="00EF0452"/>
    <w:rsid w:val="00F123BF"/>
    <w:rsid w:val="00F4235F"/>
    <w:rsid w:val="00F6014D"/>
    <w:rsid w:val="00FF0536"/>
    <w:rsid w:val="2B000B48"/>
    <w:rsid w:val="6229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9E6633"/>
  <w15:docId w15:val="{49DDEA97-2083-4EEE-AAA8-A06924D7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HAns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uiPriority w:val="62"/>
    <w:rsid w:val="00123C74"/>
    <w:rPr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7C7571"/>
    <w:pPr>
      <w:keepNext/>
      <w:keepLines/>
      <w:numPr>
        <w:numId w:val="30"/>
      </w:numPr>
      <w:suppressAutoHyphens/>
      <w:spacing w:before="360" w:after="220"/>
      <w:outlineLvl w:val="0"/>
    </w:pPr>
    <w:rPr>
      <w:rFonts w:eastAsiaTheme="majorEastAsia" w:cstheme="majorBidi"/>
      <w:bCs/>
      <w:color w:val="000000" w:themeColor="text1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C3601F"/>
    <w:pPr>
      <w:keepNext/>
      <w:keepLines/>
      <w:numPr>
        <w:ilvl w:val="1"/>
        <w:numId w:val="30"/>
      </w:numPr>
      <w:suppressAutoHyphens/>
      <w:spacing w:before="360" w:after="220"/>
      <w:outlineLvl w:val="1"/>
    </w:pPr>
    <w:rPr>
      <w:rFonts w:eastAsiaTheme="majorEastAsia" w:cstheme="majorBidi"/>
      <w:bCs/>
      <w:color w:val="000000" w:themeColor="text1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7C7571"/>
    <w:pPr>
      <w:keepNext/>
      <w:keepLines/>
      <w:numPr>
        <w:ilvl w:val="2"/>
        <w:numId w:val="30"/>
      </w:numPr>
      <w:suppressAutoHyphens/>
      <w:spacing w:after="220"/>
      <w:outlineLvl w:val="2"/>
    </w:pPr>
    <w:rPr>
      <w:rFonts w:eastAsiaTheme="majorEastAsia" w:cstheme="majorBidi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7C7571"/>
    <w:pPr>
      <w:keepNext/>
      <w:keepLines/>
      <w:numPr>
        <w:ilvl w:val="3"/>
        <w:numId w:val="30"/>
      </w:numPr>
      <w:suppressAutoHyphens/>
      <w:spacing w:after="220"/>
      <w:outlineLvl w:val="3"/>
    </w:pPr>
    <w:rPr>
      <w:rFonts w:eastAsiaTheme="majorEastAsia" w:cstheme="majorBidi"/>
      <w:bCs/>
      <w:iCs/>
    </w:rPr>
  </w:style>
  <w:style w:type="paragraph" w:styleId="Otsikko5">
    <w:name w:val="heading 5"/>
    <w:basedOn w:val="Normaali"/>
    <w:next w:val="Leipteksti"/>
    <w:link w:val="Otsikko5Char"/>
    <w:uiPriority w:val="9"/>
    <w:rsid w:val="007C7571"/>
    <w:pPr>
      <w:keepNext/>
      <w:keepLines/>
      <w:numPr>
        <w:ilvl w:val="4"/>
        <w:numId w:val="30"/>
      </w:numPr>
      <w:suppressAutoHyphens/>
      <w:spacing w:after="220"/>
      <w:outlineLvl w:val="4"/>
    </w:pPr>
    <w:rPr>
      <w:rFonts w:eastAsiaTheme="majorEastAsia" w:cstheme="majorBidi"/>
    </w:rPr>
  </w:style>
  <w:style w:type="paragraph" w:styleId="Otsikko6">
    <w:name w:val="heading 6"/>
    <w:basedOn w:val="Normaali"/>
    <w:next w:val="Leipteksti"/>
    <w:link w:val="Otsikko6Char"/>
    <w:uiPriority w:val="9"/>
    <w:rsid w:val="007C7571"/>
    <w:pPr>
      <w:keepNext/>
      <w:keepLines/>
      <w:numPr>
        <w:ilvl w:val="5"/>
        <w:numId w:val="30"/>
      </w:numPr>
      <w:suppressAutoHyphens/>
      <w:spacing w:after="220"/>
      <w:outlineLvl w:val="5"/>
    </w:pPr>
    <w:rPr>
      <w:rFonts w:eastAsiaTheme="majorEastAsia" w:cstheme="majorBidi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7C7571"/>
    <w:pPr>
      <w:keepNext/>
      <w:keepLines/>
      <w:numPr>
        <w:ilvl w:val="6"/>
        <w:numId w:val="30"/>
      </w:numPr>
      <w:suppressAutoHyphens/>
      <w:spacing w:after="220"/>
      <w:outlineLvl w:val="6"/>
    </w:pPr>
    <w:rPr>
      <w:rFonts w:eastAsiaTheme="majorEastAsia" w:cstheme="majorBidi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7C7571"/>
    <w:pPr>
      <w:keepNext/>
      <w:keepLines/>
      <w:numPr>
        <w:ilvl w:val="7"/>
        <w:numId w:val="30"/>
      </w:numPr>
      <w:suppressAutoHyphens/>
      <w:spacing w:after="220"/>
      <w:outlineLvl w:val="7"/>
    </w:pPr>
    <w:rPr>
      <w:rFonts w:eastAsiaTheme="majorEastAsia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7C7571"/>
    <w:pPr>
      <w:keepNext/>
      <w:keepLines/>
      <w:numPr>
        <w:ilvl w:val="8"/>
        <w:numId w:val="30"/>
      </w:numPr>
      <w:suppressAutoHyphens/>
      <w:spacing w:after="220"/>
      <w:outlineLvl w:val="8"/>
    </w:pPr>
    <w:rPr>
      <w:rFonts w:eastAsiaTheme="majorEastAsia" w:cstheme="majorBidi"/>
      <w:iCs/>
      <w:szCs w:val="20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styleId="YltunnisteChar" w:customStyle="1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styleId="AlatunnisteChar" w:customStyle="1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styleId="SelitetekstiChar" w:customStyle="1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B368BB"/>
    <w:pPr>
      <w:pBdr>
        <w:top w:val="single" w:color="00A3DA" w:themeColor="accent1" w:sz="24" w:space="11"/>
        <w:bottom w:val="single" w:color="00A3DA" w:themeColor="accent1" w:sz="24" w:space="11"/>
      </w:pBdr>
      <w:suppressAutoHyphens/>
      <w:spacing w:after="440"/>
      <w:contextualSpacing/>
    </w:pPr>
    <w:rPr>
      <w:rFonts w:eastAsiaTheme="majorEastAsia" w:cstheme="majorHAnsi"/>
      <w:kern w:val="28"/>
      <w:sz w:val="32"/>
      <w:szCs w:val="52"/>
    </w:rPr>
  </w:style>
  <w:style w:type="character" w:styleId="OtsikkoChar" w:customStyle="1">
    <w:name w:val="Otsikko Char"/>
    <w:basedOn w:val="Kappaleenoletusfontti"/>
    <w:link w:val="Otsikko"/>
    <w:uiPriority w:val="10"/>
    <w:rsid w:val="00B368BB"/>
    <w:rPr>
      <w:rFonts w:asciiTheme="majorHAnsi" w:hAnsiTheme="majorHAnsi" w:eastAsiaTheme="majorEastAsia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827339"/>
    <w:pPr>
      <w:numPr>
        <w:ilvl w:val="1"/>
      </w:numPr>
      <w:suppressAutoHyphens/>
      <w:spacing w:before="360" w:after="220"/>
    </w:pPr>
    <w:rPr>
      <w:rFonts w:eastAsiaTheme="majorEastAsia" w:cstheme="majorHAnsi"/>
      <w:iCs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231A8"/>
    <w:pPr>
      <w:spacing w:after="220" w:line="276" w:lineRule="auto"/>
      <w:ind w:left="2608"/>
    </w:pPr>
    <w:rPr>
      <w:lang w:val="en-GB"/>
    </w:rPr>
  </w:style>
  <w:style w:type="character" w:styleId="LeiptekstiChar" w:customStyle="1">
    <w:name w:val="Leipäteksti Char"/>
    <w:basedOn w:val="Kappaleenoletusfontti"/>
    <w:link w:val="Leipteksti"/>
    <w:uiPriority w:val="1"/>
    <w:rsid w:val="004231A8"/>
  </w:style>
  <w:style w:type="character" w:styleId="AlaotsikkoChar" w:customStyle="1">
    <w:name w:val="Alaotsikko Char"/>
    <w:basedOn w:val="Kappaleenoletusfontti"/>
    <w:link w:val="Alaotsikko"/>
    <w:uiPriority w:val="11"/>
    <w:rsid w:val="00827339"/>
    <w:rPr>
      <w:rFonts w:asciiTheme="majorHAnsi" w:hAnsiTheme="majorHAnsi" w:eastAsiaTheme="majorEastAsia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8B0062"/>
    <w:pPr>
      <w:ind w:left="2608"/>
    </w:pPr>
  </w:style>
  <w:style w:type="character" w:styleId="Otsikko3Char" w:customStyle="1">
    <w:name w:val="Otsikko 3 Char"/>
    <w:basedOn w:val="Kappaleenoletusfontti"/>
    <w:link w:val="Otsikko3"/>
    <w:uiPriority w:val="9"/>
    <w:rsid w:val="007C7571"/>
    <w:rPr>
      <w:rFonts w:asciiTheme="majorHAnsi" w:hAnsiTheme="majorHAnsi" w:eastAsiaTheme="majorEastAsia" w:cstheme="majorBidi"/>
      <w:bCs/>
      <w:color w:val="auto"/>
      <w:lang w:val="fi-FI"/>
    </w:rPr>
  </w:style>
  <w:style w:type="character" w:styleId="Otsikko2Char" w:customStyle="1">
    <w:name w:val="Otsikko 2 Char"/>
    <w:basedOn w:val="Kappaleenoletusfontti"/>
    <w:link w:val="Otsikko2"/>
    <w:uiPriority w:val="9"/>
    <w:rsid w:val="00C3601F"/>
    <w:rPr>
      <w:rFonts w:asciiTheme="majorHAnsi" w:hAnsiTheme="majorHAnsi" w:eastAsiaTheme="majorEastAsia" w:cstheme="majorBidi"/>
      <w:bCs/>
      <w:color w:val="000000" w:themeColor="text1"/>
      <w:sz w:val="24"/>
      <w:szCs w:val="26"/>
      <w:lang w:val="fi-FI"/>
    </w:rPr>
  </w:style>
  <w:style w:type="character" w:styleId="Otsikko1Char" w:customStyle="1">
    <w:name w:val="Otsikko 1 Char"/>
    <w:basedOn w:val="Kappaleenoletusfontti"/>
    <w:link w:val="Otsikko1"/>
    <w:uiPriority w:val="9"/>
    <w:rsid w:val="007C7571"/>
    <w:rPr>
      <w:rFonts w:asciiTheme="majorHAnsi" w:hAnsiTheme="majorHAnsi" w:eastAsiaTheme="majorEastAsia" w:cstheme="majorBidi"/>
      <w:bCs/>
      <w:color w:val="000000" w:themeColor="text1"/>
      <w:sz w:val="26"/>
      <w:szCs w:val="28"/>
      <w:lang w:val="fi-FI"/>
    </w:rPr>
  </w:style>
  <w:style w:type="character" w:styleId="Otsikko4Char" w:customStyle="1">
    <w:name w:val="Otsikko 4 Char"/>
    <w:basedOn w:val="Kappaleenoletusfontti"/>
    <w:link w:val="Otsikko4"/>
    <w:uiPriority w:val="9"/>
    <w:rsid w:val="007C7571"/>
    <w:rPr>
      <w:rFonts w:asciiTheme="majorHAnsi" w:hAnsiTheme="majorHAnsi" w:eastAsiaTheme="majorEastAsia" w:cstheme="majorBidi"/>
      <w:bCs/>
      <w:iCs/>
      <w:color w:val="auto"/>
      <w:lang w:val="fi-FI"/>
    </w:rPr>
  </w:style>
  <w:style w:type="character" w:styleId="Otsikko5Char" w:customStyle="1">
    <w:name w:val="Otsikko 5 Char"/>
    <w:basedOn w:val="Kappaleenoletusfontti"/>
    <w:link w:val="Otsikko5"/>
    <w:uiPriority w:val="9"/>
    <w:rsid w:val="007C7571"/>
    <w:rPr>
      <w:rFonts w:asciiTheme="majorHAnsi" w:hAnsiTheme="majorHAnsi" w:eastAsiaTheme="majorEastAsia" w:cstheme="majorBidi"/>
      <w:color w:val="auto"/>
      <w:lang w:val="fi-FI"/>
    </w:rPr>
  </w:style>
  <w:style w:type="character" w:styleId="Otsikko6Char" w:customStyle="1">
    <w:name w:val="Otsikko 6 Char"/>
    <w:basedOn w:val="Kappaleenoletusfontti"/>
    <w:link w:val="Otsikko6"/>
    <w:uiPriority w:val="9"/>
    <w:rsid w:val="007C7571"/>
    <w:rPr>
      <w:rFonts w:asciiTheme="majorHAnsi" w:hAnsiTheme="majorHAnsi" w:eastAsiaTheme="majorEastAsia" w:cstheme="majorBidi"/>
      <w:iCs/>
      <w:color w:val="auto"/>
      <w:lang w:val="fi-FI"/>
    </w:rPr>
  </w:style>
  <w:style w:type="character" w:styleId="Otsikko7Char" w:customStyle="1">
    <w:name w:val="Otsikko 7 Char"/>
    <w:basedOn w:val="Kappaleenoletusfontti"/>
    <w:link w:val="Otsikko7"/>
    <w:uiPriority w:val="9"/>
    <w:rsid w:val="007C7571"/>
    <w:rPr>
      <w:rFonts w:asciiTheme="majorHAnsi" w:hAnsiTheme="majorHAnsi" w:eastAsiaTheme="majorEastAsia" w:cstheme="majorBidi"/>
      <w:iCs/>
      <w:color w:val="auto"/>
      <w:lang w:val="fi-FI"/>
    </w:rPr>
  </w:style>
  <w:style w:type="character" w:styleId="Otsikko8Char" w:customStyle="1">
    <w:name w:val="Otsikko 8 Char"/>
    <w:basedOn w:val="Kappaleenoletusfontti"/>
    <w:link w:val="Otsikko8"/>
    <w:uiPriority w:val="9"/>
    <w:rsid w:val="007C7571"/>
    <w:rPr>
      <w:rFonts w:asciiTheme="majorHAnsi" w:hAnsiTheme="majorHAnsi" w:eastAsiaTheme="majorEastAsia" w:cstheme="majorBidi"/>
      <w:color w:val="auto"/>
      <w:szCs w:val="20"/>
      <w:lang w:val="fi-FI"/>
    </w:rPr>
  </w:style>
  <w:style w:type="character" w:styleId="Otsikko9Char" w:customStyle="1">
    <w:name w:val="Otsikko 9 Char"/>
    <w:basedOn w:val="Kappaleenoletusfontti"/>
    <w:link w:val="Otsikko9"/>
    <w:uiPriority w:val="9"/>
    <w:rsid w:val="007C7571"/>
    <w:rPr>
      <w:rFonts w:asciiTheme="majorHAnsi" w:hAnsiTheme="majorHAnsi" w:eastAsiaTheme="majorEastAsia" w:cstheme="majorBidi"/>
      <w:iCs/>
      <w:color w:val="auto"/>
      <w:szCs w:val="20"/>
      <w:lang w:val="fi-FI"/>
    </w:rPr>
  </w:style>
  <w:style w:type="paragraph" w:styleId="Sisllysluettelonotsikko">
    <w:name w:val="TOC Heading"/>
    <w:next w:val="Normaali"/>
    <w:uiPriority w:val="39"/>
    <w:rsid w:val="00B368BB"/>
    <w:pPr>
      <w:pBdr>
        <w:bottom w:val="single" w:color="00A3DA" w:themeColor="accent1" w:sz="24" w:space="11"/>
      </w:pBdr>
    </w:pPr>
    <w:rPr>
      <w:rFonts w:asciiTheme="majorHAnsi" w:hAnsiTheme="majorHAnsi" w:eastAsiaTheme="majorEastAsia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0F78F6"/>
    <w:rPr>
      <w:color w:val="auto"/>
    </w:rPr>
  </w:style>
  <w:style w:type="paragraph" w:styleId="Merkittyluettelo">
    <w:name w:val="List Bullet"/>
    <w:basedOn w:val="Normaali"/>
    <w:uiPriority w:val="61"/>
    <w:qFormat/>
    <w:rsid w:val="0084531F"/>
    <w:pPr>
      <w:numPr>
        <w:numId w:val="28"/>
      </w:numPr>
      <w:spacing w:after="220" w:line="276" w:lineRule="auto"/>
      <w:contextualSpacing/>
    </w:pPr>
  </w:style>
  <w:style w:type="paragraph" w:styleId="Numeroituluettelo">
    <w:name w:val="List Number"/>
    <w:basedOn w:val="Normaali"/>
    <w:uiPriority w:val="61"/>
    <w:qFormat/>
    <w:rsid w:val="0084531F"/>
    <w:pPr>
      <w:numPr>
        <w:numId w:val="29"/>
      </w:numPr>
      <w:spacing w:after="220" w:line="276" w:lineRule="auto"/>
      <w:contextualSpacing/>
    </w:pPr>
  </w:style>
  <w:style w:type="table" w:styleId="TaulukkoRuudukko">
    <w:name w:val="Table Grid"/>
    <w:basedOn w:val="Normaalitaulukko"/>
    <w:uiPriority w:val="59"/>
    <w:rsid w:val="004231A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Eireunaa" w:customStyle="1">
    <w:name w:val="Ei reunaa"/>
    <w:basedOn w:val="Normaalitaulukko"/>
    <w:uiPriority w:val="99"/>
    <w:rsid w:val="004231A8"/>
    <w:tblPr/>
  </w:style>
  <w:style w:type="numbering" w:styleId="Otsikkonumerointi" w:customStyle="1">
    <w:name w:val="Otsikkonumerointi"/>
    <w:uiPriority w:val="99"/>
    <w:rsid w:val="009928EB"/>
    <w:pPr>
      <w:numPr>
        <w:numId w:val="3"/>
      </w:numPr>
    </w:pPr>
  </w:style>
  <w:style w:type="numbering" w:styleId="Luettelomerkit" w:customStyle="1">
    <w:name w:val="Luettelomerkit"/>
    <w:uiPriority w:val="99"/>
    <w:rsid w:val="005807B4"/>
    <w:pPr>
      <w:numPr>
        <w:numId w:val="5"/>
      </w:numPr>
    </w:pPr>
  </w:style>
  <w:style w:type="numbering" w:styleId="Numeroluettelo" w:customStyle="1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color="00A3DA" w:themeColor="accent1" w:sz="8" w:space="0"/>
        <w:left w:val="single" w:color="00A3DA" w:themeColor="accent1" w:sz="8" w:space="0"/>
        <w:bottom w:val="single" w:color="00A3DA" w:themeColor="accent1" w:sz="8" w:space="0"/>
        <w:right w:val="single" w:color="00A3DA" w:themeColor="accent1" w:sz="8" w:space="0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A3DA" w:themeColor="accent1" w:sz="6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A3DA" w:themeColor="accent1" w:sz="8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  <w:tblStylePr w:type="band1Horz">
      <w:tblPr/>
      <w:tcPr>
        <w:tcBorders>
          <w:top w:val="single" w:color="00A3DA" w:themeColor="accent1" w:sz="8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styleId="LoppuviitteentekstiChar" w:customStyle="1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styleId="Taulukkolista" w:customStyle="1">
    <w:name w:val="Taulukkolista"/>
    <w:uiPriority w:val="99"/>
    <w:rsid w:val="00EB36AC"/>
    <w:pPr>
      <w:numPr>
        <w:numId w:val="10"/>
      </w:numPr>
    </w:pPr>
  </w:style>
  <w:style w:type="paragraph" w:styleId="Taulukonluettelo" w:customStyle="1">
    <w:name w:val="Taulukon luettelo"/>
    <w:basedOn w:val="Leipteksti"/>
    <w:uiPriority w:val="99"/>
    <w:semiHidden/>
    <w:rsid w:val="00EB36AC"/>
    <w:pPr>
      <w:numPr>
        <w:numId w:val="32"/>
      </w:numPr>
      <w:spacing w:after="0"/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ietala\AppData\Roaming\Microsoft\Templates\01_Suomen%20Yrittajat\03_Kokousasiakir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7CBB30BD4A14957A0E4FBD6B896B47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DBFFED7-0382-4DF4-8DB5-E249F4A4A561}"/>
      </w:docPartPr>
      <w:docPartBody>
        <w:p w:rsidR="004612CD" w:rsidRDefault="00922F68">
          <w:pPr>
            <w:pStyle w:val="97CBB30BD4A14957A0E4FBD6B896B47B"/>
          </w:pPr>
          <w:r w:rsidRPr="00743632">
            <w:rPr>
              <w:rStyle w:val="Paikkamerkkiteksti"/>
            </w:rPr>
            <w:t>[Asiaotsikko]</w:t>
          </w:r>
        </w:p>
      </w:docPartBody>
    </w:docPart>
    <w:docPart>
      <w:docPartPr>
        <w:name w:val="A3A9F02858244D8AB4AB737715C7F31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952B456-DDF1-4C2D-8535-89FF7692580C}"/>
      </w:docPartPr>
      <w:docPartBody>
        <w:p w:rsidR="004612CD" w:rsidRDefault="00922F68">
          <w:pPr>
            <w:pStyle w:val="A3A9F02858244D8AB4AB737715C7F31A"/>
          </w:pPr>
          <w:r w:rsidRPr="008A7967">
            <w:t>[Kokouksen pvm ja kellonaika]</w:t>
          </w:r>
        </w:p>
      </w:docPartBody>
    </w:docPart>
    <w:docPart>
      <w:docPartPr>
        <w:name w:val="00ABB1AA75594A1D8F99D74434E3934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D0706B1-77B5-44CC-A33E-29F6915D8772}"/>
      </w:docPartPr>
      <w:docPartBody>
        <w:p w:rsidR="004612CD" w:rsidRDefault="00922F68">
          <w:pPr>
            <w:pStyle w:val="00ABB1AA75594A1D8F99D74434E39347"/>
          </w:pPr>
          <w:r w:rsidRPr="008A7967">
            <w:t>[Paikka]</w:t>
          </w:r>
        </w:p>
      </w:docPartBody>
    </w:docPart>
    <w:docPart>
      <w:docPartPr>
        <w:name w:val="5EE3D9486AED46CEA85EBACA32D9A13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038B382-255B-4363-9FBD-CC0E4FD0B034}"/>
      </w:docPartPr>
      <w:docPartBody>
        <w:p w:rsidR="004612CD" w:rsidRDefault="00922F68">
          <w:pPr>
            <w:pStyle w:val="5EE3D9486AED46CEA85EBACA32D9A135"/>
          </w:pPr>
          <w:r w:rsidRPr="000F78F6">
            <w:t>[Alaotsikko]</w:t>
          </w:r>
        </w:p>
      </w:docPartBody>
    </w:docPart>
    <w:docPart>
      <w:docPartPr>
        <w:name w:val="78636CF43BF84EC4A81AC2E0A5E9750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6112E77-7CDE-429C-9A50-930F59DE7EE9}"/>
      </w:docPartPr>
      <w:docPartBody>
        <w:p w:rsidR="004612CD" w:rsidRDefault="00922F68">
          <w:pPr>
            <w:pStyle w:val="78636CF43BF84EC4A81AC2E0A5E97504"/>
          </w:pPr>
          <w:r w:rsidRPr="000F78F6">
            <w:t>[Kirjoita asiakirjan teksti tähän]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F68"/>
    <w:rsid w:val="004612CD"/>
    <w:rsid w:val="005D5D66"/>
    <w:rsid w:val="0092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97CBB30BD4A14957A0E4FBD6B896B47B">
    <w:name w:val="97CBB30BD4A14957A0E4FBD6B896B47B"/>
  </w:style>
  <w:style w:type="paragraph" w:customStyle="1" w:styleId="A3A9F02858244D8AB4AB737715C7F31A">
    <w:name w:val="A3A9F02858244D8AB4AB737715C7F31A"/>
  </w:style>
  <w:style w:type="paragraph" w:customStyle="1" w:styleId="00ABB1AA75594A1D8F99D74434E39347">
    <w:name w:val="00ABB1AA75594A1D8F99D74434E39347"/>
  </w:style>
  <w:style w:type="paragraph" w:customStyle="1" w:styleId="AC7FFDBF3E1446B897D0082BC748E302">
    <w:name w:val="AC7FFDBF3E1446B897D0082BC748E302"/>
  </w:style>
  <w:style w:type="paragraph" w:customStyle="1" w:styleId="FD8297826C0447D3ACE41CA20DF79866">
    <w:name w:val="FD8297826C0447D3ACE41CA20DF79866"/>
  </w:style>
  <w:style w:type="paragraph" w:customStyle="1" w:styleId="21E6F853A84247B68BD0AF9BD93B251B">
    <w:name w:val="21E6F853A84247B68BD0AF9BD93B251B"/>
  </w:style>
  <w:style w:type="paragraph" w:customStyle="1" w:styleId="51BC5D4D4751417992F724B9FE56D090">
    <w:name w:val="51BC5D4D4751417992F724B9FE56D090"/>
  </w:style>
  <w:style w:type="paragraph" w:customStyle="1" w:styleId="5EE3D9486AED46CEA85EBACA32D9A135">
    <w:name w:val="5EE3D9486AED46CEA85EBACA32D9A135"/>
  </w:style>
  <w:style w:type="paragraph" w:customStyle="1" w:styleId="78636CF43BF84EC4A81AC2E0A5E97504">
    <w:name w:val="78636CF43BF84EC4A81AC2E0A5E97504"/>
  </w:style>
  <w:style w:type="paragraph" w:customStyle="1" w:styleId="BC4AA8C11A874DEDA7F653031370ABC2">
    <w:name w:val="BC4AA8C11A874DEDA7F653031370ABC2"/>
  </w:style>
  <w:style w:type="paragraph" w:customStyle="1" w:styleId="E1A39CCB5594491888D7DEAB7E794CB7">
    <w:name w:val="E1A39CCB5594491888D7DEAB7E794CB7"/>
  </w:style>
  <w:style w:type="paragraph" w:customStyle="1" w:styleId="CFEE5A5EBF8B49829BD916143DDF9FCD">
    <w:name w:val="CFEE5A5EBF8B49829BD916143DDF9FCD"/>
  </w:style>
  <w:style w:type="paragraph" w:customStyle="1" w:styleId="A3B0CC5D6CE9407FAE2C6D5A766D283E">
    <w:name w:val="A3B0CC5D6CE9407FAE2C6D5A766D283E"/>
  </w:style>
  <w:style w:type="paragraph" w:customStyle="1" w:styleId="15AC6336CFEC412EA4EBADECECD33A65">
    <w:name w:val="15AC6336CFEC412EA4EBADECECD33A65"/>
  </w:style>
  <w:style w:type="paragraph" w:customStyle="1" w:styleId="32E8A56E7C7B438AAEB03EE0928600D7">
    <w:name w:val="32E8A56E7C7B438AAEB03EE0928600D7"/>
  </w:style>
  <w:style w:type="paragraph" w:customStyle="1" w:styleId="A25BFEB4E89E4912934145234C936245">
    <w:name w:val="A25BFEB4E89E4912934145234C936245"/>
  </w:style>
  <w:style w:type="paragraph" w:customStyle="1" w:styleId="6788B24D140B4133A532B28F3C469EC3">
    <w:name w:val="6788B24D140B4133A532B28F3C469EC3"/>
  </w:style>
  <w:style w:type="paragraph" w:customStyle="1" w:styleId="AD47B3736D1844F98B528EB9590F3E2F">
    <w:name w:val="AD47B3736D1844F98B528EB9590F3E2F"/>
  </w:style>
  <w:style w:type="paragraph" w:customStyle="1" w:styleId="6BA4E9575E76467B98D0DE0512339145">
    <w:name w:val="6BA4E9575E76467B98D0DE05123391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Suomen Yrittajat">
  <a:themeElements>
    <a:clrScheme name="Suomen Yrittaja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000000"/>
      </a:accent2>
      <a:accent3>
        <a:srgbClr val="919191"/>
      </a:accent3>
      <a:accent4>
        <a:srgbClr val="E9573F"/>
      </a:accent4>
      <a:accent5>
        <a:srgbClr val="78BD53"/>
      </a:accent5>
      <a:accent6>
        <a:srgbClr val="114A90"/>
      </a:accent6>
      <a:hlink>
        <a:srgbClr val="00A3DA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50000"/>
          </a:schemeClr>
        </a:solidFill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1">
              <a:lumMod val="50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uomen Yrittajat" id="{D6F00ADF-6B4A-4651-B47B-DB7CC1BDFD55}" vid="{157175F5-CCC3-484D-9506-63FD546E9F1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2020-11-03T00:00:00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c6f72bf758179952dffe473901486a64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07f4ed6d90d4a3a895ebd77a67886ef5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98B67DA-803A-4016-B407-6F2A68B1F9E0}"/>
</file>

<file path=customXml/itemProps3.xml><?xml version="1.0" encoding="utf-8"?>
<ds:datastoreItem xmlns:ds="http://schemas.openxmlformats.org/officeDocument/2006/customXml" ds:itemID="{BA5F3C1F-BD9A-4F4A-A686-663D9044E65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6327670-C77E-44D8-94C8-EC8F4742D2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E1C6EA-D2B9-440B-8C5C-45B638D2EC7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03_Kokousasiakirja.dotx</ap:Template>
  <ap:Application>Microsoft Word for the web</ap:Application>
  <ap:DocSecurity>0</ap:DocSecurity>
  <ap:ScaleCrop>false</ap:ScaleCrop>
  <ap:Company>Suomen Yrittäjät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Paikkakunnan Yrittäjät ry:n sääntömääräinen kevätkokous</dc:title>
  <dc:subject>Esityslista</dc:subject>
  <dc:creator>Hanna Hietala</dc:creator>
  <cp:lastModifiedBy>Hannamari Heinonen</cp:lastModifiedBy>
  <cp:revision>7</cp:revision>
  <dcterms:created xsi:type="dcterms:W3CDTF">2020-11-03T06:53:00Z</dcterms:created>
  <dcterms:modified xsi:type="dcterms:W3CDTF">2022-10-27T09:26:05Z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  <property fmtid="{D5CDD505-2E9C-101B-9397-08002B2CF9AE}" pid="3" name="MediaServiceImageTags">
    <vt:lpwstr/>
  </property>
</Properties>
</file>