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98C21" w14:textId="3A0616AD" w:rsidR="00E24890" w:rsidRPr="00140AD9" w:rsidRDefault="00000000" w:rsidP="00603FAE">
      <w:pPr>
        <w:pStyle w:val="Otsikko"/>
        <w:rPr>
          <w:rFonts w:cstheme="minorHAnsi"/>
        </w:rPr>
      </w:pPr>
      <w:sdt>
        <w:sdtPr>
          <w:rPr>
            <w:rFonts w:cstheme="minorHAnsi"/>
          </w:rPr>
          <w:alias w:val="Otsikko"/>
          <w:tag w:val=""/>
          <w:id w:val="-2091303441"/>
          <w:placeholder>
            <w:docPart w:val="97CBB30BD4A14957A0E4FBD6B896B4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Content>
          <w:r w:rsidR="000755E5" w:rsidRPr="00140AD9">
            <w:rPr>
              <w:rFonts w:cstheme="minorHAnsi"/>
            </w:rPr>
            <w:t xml:space="preserve">Paikkakunnan Yrittäjät ry:n </w:t>
          </w:r>
          <w:r w:rsidR="00035815" w:rsidRPr="00140AD9">
            <w:rPr>
              <w:rFonts w:cstheme="minorHAnsi"/>
            </w:rPr>
            <w:t>hallituksen kokous</w:t>
          </w:r>
        </w:sdtContent>
      </w:sdt>
      <w:r w:rsidR="62293C5D" w:rsidRPr="00140AD9">
        <w:rPr>
          <w:rFonts w:cstheme="minorHAnsi"/>
        </w:rPr>
        <w:t xml:space="preserve"> </w:t>
      </w:r>
    </w:p>
    <w:tbl>
      <w:tblPr>
        <w:tblStyle w:val="Eireunaa"/>
        <w:tblW w:w="9995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608"/>
        <w:gridCol w:w="7387"/>
      </w:tblGrid>
      <w:tr w:rsidR="008A7967" w:rsidRPr="00140AD9" w14:paraId="10EB03D9" w14:textId="77777777" w:rsidTr="00C652F3">
        <w:trPr>
          <w:trHeight w:val="510"/>
        </w:trPr>
        <w:tc>
          <w:tcPr>
            <w:tcW w:w="2608" w:type="dxa"/>
          </w:tcPr>
          <w:p w14:paraId="7EC19504" w14:textId="77777777" w:rsidR="008A7967" w:rsidRPr="00140AD9" w:rsidRDefault="008A7967" w:rsidP="008A7967">
            <w:r w:rsidRPr="00140AD9">
              <w:t>Aika</w:t>
            </w:r>
          </w:p>
        </w:tc>
        <w:sdt>
          <w:sdtPr>
            <w:id w:val="-966964877"/>
            <w:placeholder>
              <w:docPart w:val="A3A9F02858244D8AB4AB737715C7F31A"/>
            </w:placeholder>
            <w:temporary/>
            <w:showingPlcHdr/>
            <w:text/>
          </w:sdtPr>
          <w:sdtContent>
            <w:tc>
              <w:tcPr>
                <w:tcW w:w="7387" w:type="dxa"/>
              </w:tcPr>
              <w:p w14:paraId="637EC225" w14:textId="77777777" w:rsidR="008A7967" w:rsidRPr="00140AD9" w:rsidRDefault="008A7967" w:rsidP="005E1C16">
                <w:pPr>
                  <w:ind w:hanging="58"/>
                </w:pPr>
                <w:r w:rsidRPr="00140AD9">
                  <w:t>[Kokouksen pvm ja kellonaika]</w:t>
                </w:r>
              </w:p>
            </w:tc>
          </w:sdtContent>
        </w:sdt>
      </w:tr>
      <w:tr w:rsidR="008A7967" w:rsidRPr="00140AD9" w14:paraId="5B04BAF4" w14:textId="77777777" w:rsidTr="00C652F3">
        <w:trPr>
          <w:trHeight w:val="510"/>
        </w:trPr>
        <w:tc>
          <w:tcPr>
            <w:tcW w:w="2608" w:type="dxa"/>
          </w:tcPr>
          <w:p w14:paraId="22FF5FB8" w14:textId="77777777" w:rsidR="008A7967" w:rsidRPr="00140AD9" w:rsidRDefault="008A7967" w:rsidP="008A7967">
            <w:r w:rsidRPr="00140AD9">
              <w:t>Paikka</w:t>
            </w:r>
          </w:p>
        </w:tc>
        <w:sdt>
          <w:sdtPr>
            <w:id w:val="-1537338292"/>
            <w:placeholder>
              <w:docPart w:val="00ABB1AA75594A1D8F99D74434E39347"/>
            </w:placeholder>
            <w:temporary/>
            <w:showingPlcHdr/>
            <w:text/>
          </w:sdtPr>
          <w:sdtContent>
            <w:tc>
              <w:tcPr>
                <w:tcW w:w="7387" w:type="dxa"/>
              </w:tcPr>
              <w:p w14:paraId="3A07DF0D" w14:textId="77777777" w:rsidR="008A7967" w:rsidRPr="00140AD9" w:rsidRDefault="008A7967" w:rsidP="008A7967">
                <w:r w:rsidRPr="00140AD9">
                  <w:t>[Paikka]</w:t>
                </w:r>
              </w:p>
            </w:tc>
          </w:sdtContent>
        </w:sdt>
      </w:tr>
    </w:tbl>
    <w:p w14:paraId="2B9D4565" w14:textId="327DD270" w:rsidR="00EA7E1D" w:rsidRPr="00140AD9" w:rsidRDefault="00035815" w:rsidP="00035815">
      <w:pPr>
        <w:tabs>
          <w:tab w:val="left" w:pos="2552"/>
        </w:tabs>
      </w:pPr>
      <w:r w:rsidRPr="00140AD9">
        <w:t>Puheenjohtaja</w:t>
      </w:r>
      <w:r w:rsidRPr="00140AD9">
        <w:tab/>
        <w:t>Etunimi Sukunimi</w:t>
      </w:r>
    </w:p>
    <w:p w14:paraId="6C37C497" w14:textId="77777777" w:rsidR="00EA7E1D" w:rsidRPr="00140AD9" w:rsidRDefault="00EA7E1D" w:rsidP="00035815">
      <w:pPr>
        <w:tabs>
          <w:tab w:val="left" w:pos="2552"/>
        </w:tabs>
      </w:pPr>
    </w:p>
    <w:p w14:paraId="3945E494" w14:textId="4B7BECC9" w:rsidR="00035815" w:rsidRPr="00140AD9" w:rsidRDefault="00035815" w:rsidP="00035815">
      <w:pPr>
        <w:tabs>
          <w:tab w:val="left" w:pos="2552"/>
        </w:tabs>
      </w:pPr>
      <w:r w:rsidRPr="00140AD9">
        <w:t>Hallituksen jäsenet</w:t>
      </w:r>
      <w:r w:rsidRPr="00140AD9">
        <w:tab/>
      </w:r>
    </w:p>
    <w:p w14:paraId="038EC23D" w14:textId="086C4B4F" w:rsidR="008A7967" w:rsidRPr="00140AD9" w:rsidRDefault="00035815" w:rsidP="00C77786">
      <w:pPr>
        <w:pStyle w:val="Luettelokappale"/>
        <w:numPr>
          <w:ilvl w:val="4"/>
          <w:numId w:val="35"/>
        </w:numPr>
        <w:tabs>
          <w:tab w:val="left" w:pos="2552"/>
        </w:tabs>
        <w:ind w:left="2977" w:hanging="425"/>
      </w:pPr>
      <w:r w:rsidRPr="00140AD9">
        <w:t>Etunimi Sukunimi</w:t>
      </w:r>
      <w:r w:rsidRPr="00140AD9">
        <w:tab/>
      </w:r>
    </w:p>
    <w:p w14:paraId="0C7000B5" w14:textId="5C85C2E3" w:rsidR="00035815" w:rsidRPr="00140AD9" w:rsidRDefault="00035815" w:rsidP="00C77786">
      <w:pPr>
        <w:pStyle w:val="Luettelokappale"/>
        <w:numPr>
          <w:ilvl w:val="4"/>
          <w:numId w:val="35"/>
        </w:numPr>
        <w:tabs>
          <w:tab w:val="left" w:pos="2552"/>
        </w:tabs>
        <w:ind w:left="2977" w:hanging="425"/>
      </w:pPr>
      <w:r w:rsidRPr="00140AD9">
        <w:t>Etunimi Sukunimi</w:t>
      </w:r>
      <w:r w:rsidRPr="00140AD9">
        <w:tab/>
      </w:r>
    </w:p>
    <w:p w14:paraId="1E6B90C6" w14:textId="3C9B1D7C" w:rsidR="00035815" w:rsidRPr="00140AD9" w:rsidRDefault="00035815" w:rsidP="00C77786">
      <w:pPr>
        <w:pStyle w:val="Luettelokappale"/>
        <w:numPr>
          <w:ilvl w:val="4"/>
          <w:numId w:val="35"/>
        </w:numPr>
        <w:tabs>
          <w:tab w:val="left" w:pos="2552"/>
        </w:tabs>
        <w:ind w:left="2977" w:hanging="425"/>
      </w:pPr>
      <w:r w:rsidRPr="00140AD9">
        <w:t>Etunimi Sukunimi</w:t>
      </w:r>
      <w:r w:rsidRPr="00140AD9">
        <w:tab/>
      </w:r>
    </w:p>
    <w:p w14:paraId="040DCEC2" w14:textId="6DBB2F93" w:rsidR="00035815" w:rsidRPr="00140AD9" w:rsidRDefault="00035815" w:rsidP="00C77786">
      <w:pPr>
        <w:pStyle w:val="Luettelokappale"/>
        <w:numPr>
          <w:ilvl w:val="4"/>
          <w:numId w:val="35"/>
        </w:numPr>
        <w:tabs>
          <w:tab w:val="left" w:pos="2552"/>
        </w:tabs>
        <w:ind w:left="2977" w:hanging="425"/>
      </w:pPr>
      <w:r w:rsidRPr="00140AD9">
        <w:t>Etunimi Sukunimi</w:t>
      </w:r>
      <w:r w:rsidRPr="00140AD9">
        <w:tab/>
      </w:r>
    </w:p>
    <w:p w14:paraId="126BE5B6" w14:textId="222F2A8F" w:rsidR="00035815" w:rsidRPr="00140AD9" w:rsidRDefault="00035815" w:rsidP="00C77786">
      <w:pPr>
        <w:pStyle w:val="Luettelokappale"/>
        <w:numPr>
          <w:ilvl w:val="4"/>
          <w:numId w:val="35"/>
        </w:numPr>
        <w:tabs>
          <w:tab w:val="left" w:pos="2552"/>
        </w:tabs>
        <w:ind w:left="2977" w:hanging="425"/>
      </w:pPr>
      <w:r w:rsidRPr="00140AD9">
        <w:t>Etunimi Sukunimi</w:t>
      </w:r>
      <w:r w:rsidRPr="00140AD9">
        <w:tab/>
      </w:r>
    </w:p>
    <w:p w14:paraId="2AC82330" w14:textId="2DE6FDC6" w:rsidR="00035815" w:rsidRPr="00140AD9" w:rsidRDefault="00035815" w:rsidP="00C77786">
      <w:pPr>
        <w:pStyle w:val="Luettelokappale"/>
        <w:numPr>
          <w:ilvl w:val="4"/>
          <w:numId w:val="35"/>
        </w:numPr>
        <w:tabs>
          <w:tab w:val="left" w:pos="2552"/>
        </w:tabs>
        <w:ind w:left="2977" w:hanging="425"/>
      </w:pPr>
      <w:r w:rsidRPr="00140AD9">
        <w:t>Etunimi Sukunimi</w:t>
      </w:r>
      <w:r w:rsidRPr="00140AD9">
        <w:tab/>
      </w:r>
    </w:p>
    <w:p w14:paraId="2252A998" w14:textId="1272080B" w:rsidR="00035815" w:rsidRPr="00140AD9" w:rsidRDefault="00035815" w:rsidP="00C77786">
      <w:pPr>
        <w:pStyle w:val="Luettelokappale"/>
        <w:numPr>
          <w:ilvl w:val="4"/>
          <w:numId w:val="35"/>
        </w:numPr>
        <w:tabs>
          <w:tab w:val="left" w:pos="2552"/>
        </w:tabs>
        <w:ind w:left="2977" w:hanging="425"/>
      </w:pPr>
      <w:r w:rsidRPr="00140AD9">
        <w:t>Etunimi Sukunimi</w:t>
      </w:r>
      <w:r w:rsidRPr="00140AD9">
        <w:tab/>
      </w:r>
    </w:p>
    <w:p w14:paraId="1AAE6467" w14:textId="069BE81D" w:rsidR="00035815" w:rsidRPr="00140AD9" w:rsidRDefault="00035815" w:rsidP="00C77786">
      <w:pPr>
        <w:pStyle w:val="Luettelokappale"/>
        <w:numPr>
          <w:ilvl w:val="4"/>
          <w:numId w:val="35"/>
        </w:numPr>
        <w:tabs>
          <w:tab w:val="left" w:pos="2552"/>
        </w:tabs>
        <w:ind w:left="2977" w:hanging="425"/>
      </w:pPr>
      <w:r w:rsidRPr="00140AD9">
        <w:t>Etunimi Sukunimi</w:t>
      </w:r>
      <w:r w:rsidRPr="00140AD9">
        <w:tab/>
      </w:r>
      <w:r w:rsidRPr="00140AD9">
        <w:tab/>
      </w:r>
    </w:p>
    <w:p w14:paraId="74B5BAF4" w14:textId="77777777" w:rsidR="00035815" w:rsidRPr="00140AD9" w:rsidRDefault="00035815" w:rsidP="008A7967"/>
    <w:p w14:paraId="0E7D6E7B" w14:textId="020B9CF4" w:rsidR="00EA7E1D" w:rsidRPr="00140AD9" w:rsidRDefault="00EA7E1D" w:rsidP="00EA7E1D">
      <w:pPr>
        <w:ind w:left="2552" w:hanging="2552"/>
      </w:pPr>
      <w:r w:rsidRPr="00140AD9">
        <w:t>Sihteeri</w:t>
      </w:r>
      <w:r w:rsidRPr="00140AD9">
        <w:tab/>
        <w:t>Etunimi Sukunimi</w:t>
      </w:r>
      <w:r w:rsidRPr="00140AD9">
        <w:tab/>
      </w:r>
    </w:p>
    <w:p w14:paraId="232AD708" w14:textId="47FB85C8" w:rsidR="00EA7E1D" w:rsidRPr="00140AD9" w:rsidRDefault="00EA7E1D" w:rsidP="008A7967">
      <w:pPr>
        <w:rPr>
          <w:highlight w:val="yellow"/>
        </w:rPr>
      </w:pPr>
    </w:p>
    <w:p w14:paraId="3B3FF558" w14:textId="771A8422" w:rsidR="00035815" w:rsidRPr="004F03EA" w:rsidRDefault="00EA7E1D" w:rsidP="005E1C16">
      <w:pPr>
        <w:ind w:left="2552"/>
        <w:rPr>
          <w:sz w:val="20"/>
          <w:szCs w:val="20"/>
          <w:highlight w:val="yellow"/>
        </w:rPr>
      </w:pPr>
      <w:r w:rsidRPr="004F03EA">
        <w:rPr>
          <w:sz w:val="20"/>
          <w:szCs w:val="20"/>
          <w:highlight w:val="yellow"/>
        </w:rPr>
        <w:t>[HUOM!</w:t>
      </w:r>
      <w:r w:rsidR="000755E5" w:rsidRPr="004F03EA">
        <w:rPr>
          <w:sz w:val="20"/>
          <w:szCs w:val="20"/>
          <w:highlight w:val="yellow"/>
        </w:rPr>
        <w:t xml:space="preserve"> </w:t>
      </w:r>
      <w:r w:rsidR="00035815" w:rsidRPr="004F03EA">
        <w:rPr>
          <w:sz w:val="20"/>
          <w:szCs w:val="20"/>
          <w:highlight w:val="yellow"/>
        </w:rPr>
        <w:t>Paikallisyhdistyksen hallitukseen kuuluu puheenjohtaja, jota kutsutaan yhdistyksen puheenjohtajaksi sekä vähintään neljä (4) ja enintään viisitoista (15) muuta jäsentä, joiden tulee olla jäsenyritysten edustajia. </w:t>
      </w:r>
      <w:r w:rsidR="004F03EA" w:rsidRPr="004F03EA">
        <w:rPr>
          <w:sz w:val="20"/>
          <w:szCs w:val="20"/>
          <w:highlight w:val="yellow"/>
        </w:rPr>
        <w:t xml:space="preserve">Yhdistyksen kokous </w:t>
      </w:r>
      <w:r w:rsidR="00035815" w:rsidRPr="004F03EA">
        <w:rPr>
          <w:sz w:val="20"/>
          <w:szCs w:val="20"/>
          <w:highlight w:val="yellow"/>
        </w:rPr>
        <w:t xml:space="preserve">valitsee </w:t>
      </w:r>
      <w:r w:rsidR="004F03EA" w:rsidRPr="004F03EA">
        <w:rPr>
          <w:sz w:val="20"/>
          <w:szCs w:val="20"/>
          <w:highlight w:val="yellow"/>
        </w:rPr>
        <w:t xml:space="preserve">nämä henkilöt </w:t>
      </w:r>
      <w:r w:rsidR="00035815" w:rsidRPr="004F03EA">
        <w:rPr>
          <w:sz w:val="20"/>
          <w:szCs w:val="20"/>
          <w:highlight w:val="yellow"/>
        </w:rPr>
        <w:t xml:space="preserve">tehtäviinsä. </w:t>
      </w:r>
    </w:p>
    <w:p w14:paraId="4E4F0902" w14:textId="77777777" w:rsidR="00EA7E1D" w:rsidRPr="004F03EA" w:rsidRDefault="00EA7E1D" w:rsidP="005E1C16">
      <w:pPr>
        <w:ind w:left="2552"/>
        <w:rPr>
          <w:sz w:val="20"/>
          <w:szCs w:val="20"/>
          <w:highlight w:val="yellow"/>
        </w:rPr>
      </w:pPr>
    </w:p>
    <w:p w14:paraId="70F8378F" w14:textId="77777777" w:rsidR="00EA7E1D" w:rsidRPr="004F03EA" w:rsidRDefault="00035815" w:rsidP="005E1C16">
      <w:pPr>
        <w:ind w:left="2552"/>
        <w:rPr>
          <w:sz w:val="20"/>
          <w:szCs w:val="20"/>
          <w:highlight w:val="yellow"/>
        </w:rPr>
      </w:pPr>
      <w:r w:rsidRPr="004F03EA">
        <w:rPr>
          <w:sz w:val="20"/>
          <w:szCs w:val="20"/>
          <w:highlight w:val="yellow"/>
        </w:rPr>
        <w:t>Hallitus valitsee keskuudestaan vähintään yhden (1) ja enintään kolme (3) varapuheenjohtajaa seuraavaksi kalenterivuodeksi sekä sihteerin ja muut tarpeelliset toimihenkilöt, joiden ei tarvitse olla hallituksen jäseniä</w:t>
      </w:r>
      <w:r w:rsidR="00EA7E1D" w:rsidRPr="004F03EA">
        <w:rPr>
          <w:sz w:val="20"/>
          <w:szCs w:val="20"/>
          <w:highlight w:val="yellow"/>
        </w:rPr>
        <w:t>.</w:t>
      </w:r>
    </w:p>
    <w:p w14:paraId="0CD48C9C" w14:textId="77777777" w:rsidR="00EA7E1D" w:rsidRPr="004F03EA" w:rsidRDefault="00EA7E1D" w:rsidP="005E1C16">
      <w:pPr>
        <w:ind w:left="2552"/>
        <w:rPr>
          <w:sz w:val="20"/>
          <w:szCs w:val="20"/>
          <w:highlight w:val="yellow"/>
        </w:rPr>
      </w:pPr>
    </w:p>
    <w:p w14:paraId="55504D5A" w14:textId="65CDBC8D" w:rsidR="000755E5" w:rsidRPr="004F03EA" w:rsidRDefault="00EA7E1D" w:rsidP="005E1C16">
      <w:pPr>
        <w:ind w:left="2552"/>
        <w:rPr>
          <w:sz w:val="20"/>
          <w:szCs w:val="20"/>
        </w:rPr>
      </w:pPr>
      <w:r w:rsidRPr="004F03EA">
        <w:rPr>
          <w:sz w:val="20"/>
          <w:szCs w:val="20"/>
          <w:highlight w:val="yellow"/>
        </w:rPr>
        <w:t xml:space="preserve">Hallituksen kokoukseen voidaan tarvittaessa kutsua asiantuntijoita, joilla on kokouksissa puhe- ja läsnäolo-oikeus. Myös heidät merkitään pöytäkirjaan.] </w:t>
      </w:r>
    </w:p>
    <w:p w14:paraId="2F90E31E" w14:textId="77777777" w:rsidR="004F03EA" w:rsidRDefault="004F03EA" w:rsidP="008A7967"/>
    <w:p w14:paraId="16BE5D7A" w14:textId="2EB04E6C" w:rsidR="008D3C1B" w:rsidRPr="005E1C16" w:rsidRDefault="000755E5" w:rsidP="00CA12D5">
      <w:pPr>
        <w:pStyle w:val="Otsikko1"/>
        <w:rPr>
          <w:rFonts w:cstheme="minorHAnsi"/>
          <w:b/>
          <w:bCs w:val="0"/>
        </w:rPr>
      </w:pPr>
      <w:r w:rsidRPr="005E1C16">
        <w:rPr>
          <w:rFonts w:cstheme="minorHAnsi"/>
          <w:b/>
          <w:bCs w:val="0"/>
        </w:rPr>
        <w:t>Kokouksen avaus</w:t>
      </w:r>
    </w:p>
    <w:p w14:paraId="2014D775" w14:textId="4A78105D" w:rsidR="00CA12D5" w:rsidRPr="00140AD9" w:rsidRDefault="000755E5" w:rsidP="00CA12D5">
      <w:pPr>
        <w:pStyle w:val="Leipteksti"/>
        <w:rPr>
          <w:i/>
          <w:iCs/>
          <w:color w:val="808080" w:themeColor="background1" w:themeShade="80"/>
          <w:lang w:val="fi-FI"/>
        </w:rPr>
      </w:pPr>
      <w:r w:rsidRPr="00140AD9">
        <w:rPr>
          <w:i/>
          <w:iCs/>
          <w:color w:val="808080" w:themeColor="background1" w:themeShade="80"/>
          <w:lang w:val="fi-FI"/>
        </w:rPr>
        <w:t>Puheenjohtaja avaa kokouksen</w:t>
      </w:r>
      <w:r w:rsidR="00FC6D75">
        <w:rPr>
          <w:i/>
          <w:iCs/>
          <w:color w:val="808080" w:themeColor="background1" w:themeShade="80"/>
          <w:lang w:val="fi-FI"/>
        </w:rPr>
        <w:t xml:space="preserve"> klo </w:t>
      </w:r>
      <w:proofErr w:type="spellStart"/>
      <w:proofErr w:type="gramStart"/>
      <w:r w:rsidR="00FC6D75">
        <w:rPr>
          <w:i/>
          <w:iCs/>
          <w:color w:val="808080" w:themeColor="background1" w:themeShade="80"/>
          <w:lang w:val="fi-FI"/>
        </w:rPr>
        <w:t>xx.xx</w:t>
      </w:r>
      <w:proofErr w:type="spellEnd"/>
      <w:r w:rsidR="00FC6D75">
        <w:rPr>
          <w:i/>
          <w:iCs/>
          <w:color w:val="808080" w:themeColor="background1" w:themeShade="80"/>
          <w:lang w:val="fi-FI"/>
        </w:rPr>
        <w:t>.</w:t>
      </w:r>
      <w:proofErr w:type="gramEnd"/>
    </w:p>
    <w:p w14:paraId="3CECF983" w14:textId="5C04845A" w:rsidR="000755E5" w:rsidRPr="005E1C16" w:rsidRDefault="000755E5" w:rsidP="000755E5">
      <w:pPr>
        <w:pStyle w:val="Otsikko1"/>
        <w:rPr>
          <w:rFonts w:cstheme="minorHAnsi"/>
          <w:b/>
          <w:bCs w:val="0"/>
        </w:rPr>
      </w:pPr>
      <w:r w:rsidRPr="005E1C16">
        <w:rPr>
          <w:rFonts w:cstheme="minorHAnsi"/>
          <w:b/>
          <w:bCs w:val="0"/>
        </w:rPr>
        <w:t xml:space="preserve">Kokouksen </w:t>
      </w:r>
      <w:r w:rsidR="004F03EA" w:rsidRPr="005E1C16">
        <w:rPr>
          <w:rFonts w:cstheme="minorHAnsi"/>
          <w:b/>
          <w:bCs w:val="0"/>
        </w:rPr>
        <w:t>järjestäytyminen</w:t>
      </w:r>
    </w:p>
    <w:p w14:paraId="07D4796B" w14:textId="545BE20A" w:rsidR="00DB756D" w:rsidRDefault="00282841" w:rsidP="00DB756D">
      <w:pPr>
        <w:pStyle w:val="Otsikko2"/>
      </w:pPr>
      <w:r>
        <w:t>Päätösvaltaisuuden toteaminen</w:t>
      </w:r>
    </w:p>
    <w:p w14:paraId="4B6ECC70" w14:textId="50DD4291" w:rsidR="00D2397F" w:rsidRPr="006D3B3E" w:rsidRDefault="006D3B3E" w:rsidP="00D2397F">
      <w:pPr>
        <w:pStyle w:val="Leipteksti"/>
        <w:rPr>
          <w:i/>
          <w:iCs/>
          <w:color w:val="808080" w:themeColor="background1" w:themeShade="80"/>
          <w:lang w:val="fi-FI"/>
        </w:rPr>
      </w:pPr>
      <w:r w:rsidRPr="006D3B3E">
        <w:rPr>
          <w:i/>
          <w:iCs/>
          <w:color w:val="808080" w:themeColor="background1" w:themeShade="80"/>
          <w:lang w:val="fi-FI"/>
        </w:rPr>
        <w:t>Hallitus kokoontuu puheenjohtajan tai hänen estyneenä ollessaan varapuheenjohtajan kutsusta. </w:t>
      </w:r>
      <w:r w:rsidR="00D2397F" w:rsidRPr="006D3B3E">
        <w:rPr>
          <w:i/>
          <w:iCs/>
          <w:color w:val="808080" w:themeColor="background1" w:themeShade="80"/>
          <w:lang w:val="fi-FI"/>
        </w:rPr>
        <w:t>Kokouskutsu on lähetetty hallituksen jäsenille</w:t>
      </w:r>
      <w:r w:rsidRPr="006D3B3E">
        <w:rPr>
          <w:i/>
          <w:iCs/>
          <w:color w:val="808080" w:themeColor="background1" w:themeShade="80"/>
          <w:lang w:val="fi-FI"/>
        </w:rPr>
        <w:t xml:space="preserve"> </w:t>
      </w:r>
      <w:r w:rsidR="005E1C16">
        <w:rPr>
          <w:i/>
          <w:iCs/>
          <w:color w:val="808080" w:themeColor="background1" w:themeShade="80"/>
          <w:lang w:val="fi-FI"/>
        </w:rPr>
        <w:t xml:space="preserve">sähköpostitse </w:t>
      </w:r>
      <w:proofErr w:type="spellStart"/>
      <w:r w:rsidR="00D2397F" w:rsidRPr="006D3B3E">
        <w:rPr>
          <w:i/>
          <w:iCs/>
          <w:color w:val="808080" w:themeColor="background1" w:themeShade="80"/>
          <w:lang w:val="fi-FI"/>
        </w:rPr>
        <w:t>x.</w:t>
      </w:r>
      <w:proofErr w:type="gramStart"/>
      <w:r w:rsidR="00D2397F" w:rsidRPr="006D3B3E">
        <w:rPr>
          <w:i/>
          <w:iCs/>
          <w:color w:val="808080" w:themeColor="background1" w:themeShade="80"/>
          <w:lang w:val="fi-FI"/>
        </w:rPr>
        <w:t>x.xxxx</w:t>
      </w:r>
      <w:proofErr w:type="spellEnd"/>
      <w:proofErr w:type="gramEnd"/>
      <w:r w:rsidR="00D2397F" w:rsidRPr="006D3B3E">
        <w:rPr>
          <w:i/>
          <w:iCs/>
          <w:color w:val="808080" w:themeColor="background1" w:themeShade="80"/>
          <w:lang w:val="fi-FI"/>
        </w:rPr>
        <w:t>.</w:t>
      </w:r>
    </w:p>
    <w:p w14:paraId="30FF7FD0" w14:textId="7A6659F4" w:rsidR="00282841" w:rsidRPr="006D3B3E" w:rsidRDefault="00D2397F" w:rsidP="006D3B3E">
      <w:pPr>
        <w:pStyle w:val="Leipteksti"/>
        <w:rPr>
          <w:i/>
          <w:iCs/>
          <w:color w:val="808080" w:themeColor="background1" w:themeShade="80"/>
          <w:lang w:val="fi-FI"/>
        </w:rPr>
      </w:pPr>
      <w:r w:rsidRPr="00140AD9">
        <w:rPr>
          <w:i/>
          <w:iCs/>
          <w:color w:val="808080" w:themeColor="background1" w:themeShade="80"/>
          <w:lang w:val="fi-FI"/>
        </w:rPr>
        <w:lastRenderedPageBreak/>
        <w:t>Todetaan läsnäolijat ja päätösvaltaisuus.</w:t>
      </w:r>
      <w:r w:rsidR="006D3B3E" w:rsidRPr="006D3B3E">
        <w:rPr>
          <w:lang w:val="fi-FI"/>
        </w:rPr>
        <w:t xml:space="preserve"> </w:t>
      </w:r>
      <w:r w:rsidR="006D3B3E" w:rsidRPr="006D3B3E">
        <w:rPr>
          <w:i/>
          <w:iCs/>
          <w:color w:val="808080" w:themeColor="background1" w:themeShade="80"/>
          <w:lang w:val="fi-FI"/>
        </w:rPr>
        <w:t>Hallituksen kokous on päätösvaltainen, kun puheenjohtaja tai joku varapuheenjohtajista ja yli puolet kaikista hallitukseen kuuluvista on läsnä.</w:t>
      </w:r>
    </w:p>
    <w:p w14:paraId="5A6FC908" w14:textId="192C5978" w:rsidR="00282841" w:rsidRDefault="00282841" w:rsidP="00282841">
      <w:pPr>
        <w:pStyle w:val="Otsikko2"/>
      </w:pPr>
      <w:r>
        <w:t>S</w:t>
      </w:r>
      <w:r>
        <w:t>ihteerin ja pöytäkirjan tarkastajan valinta</w:t>
      </w:r>
    </w:p>
    <w:p w14:paraId="484D9276" w14:textId="284C48A0" w:rsidR="00282841" w:rsidRPr="00D2397F" w:rsidRDefault="00D2397F" w:rsidP="00D2397F">
      <w:pPr>
        <w:pStyle w:val="Leipteksti"/>
        <w:rPr>
          <w:i/>
          <w:iCs/>
          <w:color w:val="808080" w:themeColor="background1" w:themeShade="80"/>
          <w:lang w:val="fi-FI"/>
        </w:rPr>
      </w:pPr>
      <w:r w:rsidRPr="00140AD9">
        <w:rPr>
          <w:i/>
          <w:iCs/>
          <w:color w:val="808080" w:themeColor="background1" w:themeShade="80"/>
          <w:lang w:val="fi-FI"/>
        </w:rPr>
        <w:t xml:space="preserve">Valitaan </w:t>
      </w:r>
      <w:r>
        <w:rPr>
          <w:i/>
          <w:iCs/>
          <w:color w:val="808080" w:themeColor="background1" w:themeShade="80"/>
          <w:lang w:val="fi-FI"/>
        </w:rPr>
        <w:t xml:space="preserve">kokoukselle sihteeri ja </w:t>
      </w:r>
      <w:r w:rsidRPr="00140AD9">
        <w:rPr>
          <w:i/>
          <w:iCs/>
          <w:color w:val="808080" w:themeColor="background1" w:themeShade="80"/>
          <w:lang w:val="fi-FI"/>
        </w:rPr>
        <w:t xml:space="preserve">tarvittaessa pöytäkirjantarkastajat ja ääntenlaskijat. </w:t>
      </w:r>
    </w:p>
    <w:p w14:paraId="767CCBC6" w14:textId="3DD40757" w:rsidR="00282841" w:rsidRPr="00282841" w:rsidRDefault="00282841" w:rsidP="00282841">
      <w:pPr>
        <w:pStyle w:val="Otsikko2"/>
      </w:pPr>
      <w:r>
        <w:t>Esityslistan hyväksyminen</w:t>
      </w:r>
    </w:p>
    <w:p w14:paraId="2266355A" w14:textId="77777777" w:rsidR="001D2AAA" w:rsidRDefault="00717519" w:rsidP="00D2397F">
      <w:pPr>
        <w:pStyle w:val="Leipteksti"/>
        <w:rPr>
          <w:i/>
          <w:iCs/>
          <w:color w:val="808080" w:themeColor="background1" w:themeShade="80"/>
          <w:lang w:val="fi-FI"/>
        </w:rPr>
      </w:pPr>
      <w:r w:rsidRPr="00140AD9">
        <w:rPr>
          <w:i/>
          <w:iCs/>
          <w:color w:val="808080" w:themeColor="background1" w:themeShade="80"/>
          <w:lang w:val="fi-FI"/>
        </w:rPr>
        <w:t xml:space="preserve">Hyväksytään esityslista kokouksen työjärjestykseksi. </w:t>
      </w:r>
    </w:p>
    <w:p w14:paraId="44862CB8" w14:textId="6F802707" w:rsidR="00282841" w:rsidRPr="00D2397F" w:rsidRDefault="00717519" w:rsidP="00D2397F">
      <w:pPr>
        <w:pStyle w:val="Leipteksti"/>
        <w:rPr>
          <w:i/>
          <w:iCs/>
          <w:color w:val="808080" w:themeColor="background1" w:themeShade="80"/>
          <w:lang w:val="fi-FI"/>
        </w:rPr>
      </w:pPr>
      <w:r w:rsidRPr="00F825B0">
        <w:rPr>
          <w:i/>
          <w:iCs/>
          <w:color w:val="808080" w:themeColor="background1" w:themeShade="80"/>
          <w:lang w:val="fi-FI"/>
        </w:rPr>
        <w:t>Kun esityslista on hyväksytty</w:t>
      </w:r>
      <w:r>
        <w:rPr>
          <w:i/>
          <w:iCs/>
          <w:color w:val="808080" w:themeColor="background1" w:themeShade="80"/>
          <w:lang w:val="fi-FI"/>
        </w:rPr>
        <w:t xml:space="preserve"> kokouksen työjärjestykseksi</w:t>
      </w:r>
      <w:r w:rsidRPr="00F825B0">
        <w:rPr>
          <w:i/>
          <w:iCs/>
          <w:color w:val="808080" w:themeColor="background1" w:themeShade="80"/>
          <w:lang w:val="fi-FI"/>
        </w:rPr>
        <w:t>, sitä voidaan kokouksen kuluessa muuttaa ainoastaan kokouksen päätöksellä. Esityslistan muuttamista kesken kokousta ehdotetaan työjärjestyspuheenvuorossa.</w:t>
      </w:r>
    </w:p>
    <w:p w14:paraId="1DBADE4D" w14:textId="093931DC" w:rsidR="00F16BB8" w:rsidRPr="00140AD9" w:rsidRDefault="00F16BB8" w:rsidP="00D2397F">
      <w:pPr>
        <w:pStyle w:val="Otsikko2"/>
      </w:pPr>
      <w:r w:rsidRPr="00140AD9">
        <w:t>Edellisen kokouksen pöytäkirjan hyväksyminen</w:t>
      </w:r>
    </w:p>
    <w:p w14:paraId="270C6CB0" w14:textId="6062A848" w:rsidR="00F16BB8" w:rsidRPr="00140AD9" w:rsidRDefault="00F16BB8" w:rsidP="00F16BB8">
      <w:pPr>
        <w:pStyle w:val="Leipteksti"/>
        <w:rPr>
          <w:i/>
          <w:iCs/>
          <w:color w:val="808080" w:themeColor="background1" w:themeShade="80"/>
          <w:lang w:val="fi-FI"/>
        </w:rPr>
      </w:pPr>
      <w:r w:rsidRPr="00140AD9">
        <w:rPr>
          <w:i/>
          <w:iCs/>
          <w:color w:val="808080" w:themeColor="background1" w:themeShade="80"/>
          <w:lang w:val="fi-FI"/>
        </w:rPr>
        <w:t>Tehdään päätös edellisen kokouksen pöytäkirjan hyväksymisestä.</w:t>
      </w:r>
    </w:p>
    <w:p w14:paraId="6626FDAA" w14:textId="229DECAE" w:rsidR="006D3B3E" w:rsidRDefault="006D3B3E" w:rsidP="00F16BB8">
      <w:pPr>
        <w:pStyle w:val="Otsikko1"/>
        <w:rPr>
          <w:rFonts w:cstheme="minorHAnsi"/>
          <w:b/>
          <w:bCs w:val="0"/>
        </w:rPr>
      </w:pPr>
      <w:r>
        <w:rPr>
          <w:rFonts w:cstheme="minorHAnsi"/>
          <w:b/>
          <w:bCs w:val="0"/>
        </w:rPr>
        <w:t>Päätösasiat</w:t>
      </w:r>
    </w:p>
    <w:p w14:paraId="48B85B8C" w14:textId="4395D55C" w:rsidR="0049405A" w:rsidRDefault="0049405A" w:rsidP="006D3B3E">
      <w:pPr>
        <w:pStyle w:val="Otsikko2"/>
      </w:pPr>
      <w:r>
        <w:t>Yhdistyksen jäsenmuutokset</w:t>
      </w:r>
    </w:p>
    <w:p w14:paraId="13078E5C" w14:textId="36778E29" w:rsidR="0049405A" w:rsidRPr="007C389C" w:rsidRDefault="0049405A" w:rsidP="0049405A">
      <w:pPr>
        <w:pStyle w:val="Leipteksti"/>
        <w:rPr>
          <w:i/>
          <w:iCs/>
          <w:color w:val="808080" w:themeColor="background1" w:themeShade="80"/>
          <w:lang w:val="fi-FI"/>
        </w:rPr>
      </w:pPr>
      <w:r w:rsidRPr="007C389C">
        <w:rPr>
          <w:i/>
          <w:iCs/>
          <w:color w:val="808080" w:themeColor="background1" w:themeShade="80"/>
          <w:lang w:val="fi-FI"/>
        </w:rPr>
        <w:t>Hyväksytään uudet jäsenet paikallisyhdistyksen jäseniksi.</w:t>
      </w:r>
    </w:p>
    <w:p w14:paraId="3B1ED17D" w14:textId="126C36EC" w:rsidR="0049405A" w:rsidRPr="007C389C" w:rsidRDefault="0049405A" w:rsidP="0049405A">
      <w:pPr>
        <w:pStyle w:val="Leipteksti"/>
        <w:rPr>
          <w:i/>
          <w:iCs/>
          <w:color w:val="808080" w:themeColor="background1" w:themeShade="80"/>
          <w:lang w:val="fi-FI"/>
        </w:rPr>
      </w:pPr>
      <w:r w:rsidRPr="007C389C">
        <w:rPr>
          <w:i/>
          <w:iCs/>
          <w:color w:val="808080" w:themeColor="background1" w:themeShade="80"/>
          <w:lang w:val="fi-FI"/>
        </w:rPr>
        <w:t xml:space="preserve">Käsitellään muut yhdistyksen jäsenmuutokset Suomen Yrittäjien ylläpitämästä </w:t>
      </w:r>
      <w:proofErr w:type="spellStart"/>
      <w:r w:rsidRPr="007C389C">
        <w:rPr>
          <w:i/>
          <w:iCs/>
          <w:color w:val="808080" w:themeColor="background1" w:themeShade="80"/>
          <w:lang w:val="fi-FI"/>
        </w:rPr>
        <w:t>CRM:stä</w:t>
      </w:r>
      <w:proofErr w:type="spellEnd"/>
      <w:r w:rsidRPr="007C389C">
        <w:rPr>
          <w:i/>
          <w:iCs/>
          <w:color w:val="808080" w:themeColor="background1" w:themeShade="80"/>
          <w:lang w:val="fi-FI"/>
        </w:rPr>
        <w:t xml:space="preserve"> saatujen tietojen perusteella.</w:t>
      </w:r>
    </w:p>
    <w:p w14:paraId="76DB0119" w14:textId="62F23123" w:rsidR="00F16BB8" w:rsidRPr="007C389C" w:rsidRDefault="007C389C" w:rsidP="006D3B3E">
      <w:pPr>
        <w:pStyle w:val="Otsikko2"/>
        <w:rPr>
          <w:bCs w:val="0"/>
        </w:rPr>
      </w:pPr>
      <w:r w:rsidRPr="007C389C">
        <w:rPr>
          <w:bCs w:val="0"/>
        </w:rPr>
        <w:t>V</w:t>
      </w:r>
      <w:r w:rsidR="006D3B3E" w:rsidRPr="007C389C">
        <w:rPr>
          <w:bCs w:val="0"/>
        </w:rPr>
        <w:t>aikuttamiseen liittyvä asia</w:t>
      </w:r>
      <w:r w:rsidRPr="007C389C">
        <w:rPr>
          <w:bCs w:val="0"/>
        </w:rPr>
        <w:t>kokonaisuus (esimerkki)</w:t>
      </w:r>
    </w:p>
    <w:p w14:paraId="1701BFDA" w14:textId="7C9BA15F" w:rsidR="00F825B0" w:rsidRPr="007C389C" w:rsidRDefault="00F825B0" w:rsidP="00F825B0">
      <w:pPr>
        <w:pStyle w:val="Leipteksti"/>
        <w:rPr>
          <w:i/>
          <w:iCs/>
          <w:color w:val="808080" w:themeColor="background1" w:themeShade="80"/>
          <w:lang w:val="fi-FI"/>
        </w:rPr>
      </w:pPr>
      <w:r w:rsidRPr="00F825B0">
        <w:rPr>
          <w:i/>
          <w:iCs/>
          <w:color w:val="808080" w:themeColor="background1" w:themeShade="80"/>
          <w:lang w:val="fi-FI"/>
        </w:rPr>
        <w:t>Tässä kohdassa käsitellään vaikuttamiseen liittyvät asiat ja tehdään tarvittavat päätökset.</w:t>
      </w:r>
      <w:r>
        <w:rPr>
          <w:i/>
          <w:iCs/>
          <w:color w:val="808080" w:themeColor="background1" w:themeShade="80"/>
          <w:lang w:val="fi-FI"/>
        </w:rPr>
        <w:t xml:space="preserve"> P</w:t>
      </w:r>
      <w:r w:rsidRPr="00F825B0">
        <w:rPr>
          <w:i/>
          <w:iCs/>
          <w:color w:val="808080" w:themeColor="background1" w:themeShade="80"/>
          <w:lang w:val="fi-FI"/>
        </w:rPr>
        <w:t>äätettävistä asioista on mainittava kokouskutsussa</w:t>
      </w:r>
      <w:r>
        <w:rPr>
          <w:i/>
          <w:iCs/>
          <w:color w:val="808080" w:themeColor="background1" w:themeShade="80"/>
          <w:lang w:val="fi-FI"/>
        </w:rPr>
        <w:t xml:space="preserve"> ja e</w:t>
      </w:r>
      <w:r w:rsidRPr="00F825B0">
        <w:rPr>
          <w:i/>
          <w:iCs/>
          <w:color w:val="808080" w:themeColor="background1" w:themeShade="80"/>
          <w:lang w:val="fi-FI"/>
        </w:rPr>
        <w:t>sityslista kertoo päätösasioiden käsittelyjärjestyksen kokouksessa.</w:t>
      </w:r>
      <w:r>
        <w:rPr>
          <w:i/>
          <w:iCs/>
          <w:color w:val="808080" w:themeColor="background1" w:themeShade="80"/>
          <w:lang w:val="fi-FI"/>
        </w:rPr>
        <w:t xml:space="preserve"> </w:t>
      </w:r>
      <w:r w:rsidRPr="00F825B0">
        <w:rPr>
          <w:i/>
          <w:iCs/>
          <w:color w:val="808080" w:themeColor="background1" w:themeShade="80"/>
          <w:lang w:val="fi-FI"/>
        </w:rPr>
        <w:t xml:space="preserve">Jokainen </w:t>
      </w:r>
      <w:r w:rsidRPr="007C389C">
        <w:rPr>
          <w:i/>
          <w:iCs/>
          <w:color w:val="808080" w:themeColor="background1" w:themeShade="80"/>
          <w:lang w:val="fi-FI"/>
        </w:rPr>
        <w:t>päätösasia merkitään omaksi kohdakseen.</w:t>
      </w:r>
    </w:p>
    <w:p w14:paraId="2044E6EA" w14:textId="09140CAF" w:rsidR="00102980" w:rsidRPr="007C389C" w:rsidRDefault="007C389C" w:rsidP="007C389C">
      <w:pPr>
        <w:pStyle w:val="Otsikko2"/>
        <w:rPr>
          <w:rFonts w:cstheme="minorHAnsi"/>
          <w:bCs w:val="0"/>
        </w:rPr>
      </w:pPr>
      <w:r w:rsidRPr="007C389C">
        <w:rPr>
          <w:rFonts w:cstheme="minorHAnsi"/>
          <w:bCs w:val="0"/>
        </w:rPr>
        <w:t>Viestintään liittyvä asiakokonaisuus (esimerkki)</w:t>
      </w:r>
    </w:p>
    <w:p w14:paraId="725C9C29" w14:textId="2F28A2F2" w:rsidR="00F825B0" w:rsidRPr="00F825B0" w:rsidRDefault="00F825B0" w:rsidP="00F825B0">
      <w:pPr>
        <w:pStyle w:val="Leipteksti"/>
        <w:rPr>
          <w:i/>
          <w:iCs/>
          <w:color w:val="808080" w:themeColor="background1" w:themeShade="80"/>
          <w:lang w:val="fi-FI"/>
        </w:rPr>
      </w:pPr>
      <w:r w:rsidRPr="007C389C">
        <w:rPr>
          <w:i/>
          <w:iCs/>
          <w:color w:val="808080" w:themeColor="background1" w:themeShade="80"/>
          <w:lang w:val="fi-FI"/>
        </w:rPr>
        <w:t xml:space="preserve">Tässä kohdassa käsitellään </w:t>
      </w:r>
      <w:r w:rsidRPr="00F825B0">
        <w:rPr>
          <w:i/>
          <w:iCs/>
          <w:color w:val="808080" w:themeColor="background1" w:themeShade="80"/>
          <w:lang w:val="fi-FI"/>
        </w:rPr>
        <w:t>v</w:t>
      </w:r>
      <w:r>
        <w:rPr>
          <w:i/>
          <w:iCs/>
          <w:color w:val="808080" w:themeColor="background1" w:themeShade="80"/>
          <w:lang w:val="fi-FI"/>
        </w:rPr>
        <w:t>iestintään</w:t>
      </w:r>
      <w:r w:rsidRPr="00F825B0">
        <w:rPr>
          <w:i/>
          <w:iCs/>
          <w:color w:val="808080" w:themeColor="background1" w:themeShade="80"/>
          <w:lang w:val="fi-FI"/>
        </w:rPr>
        <w:t xml:space="preserve"> liittyvät asiat ja tehdään tarvittavat päätökset.</w:t>
      </w:r>
      <w:r>
        <w:rPr>
          <w:i/>
          <w:iCs/>
          <w:color w:val="808080" w:themeColor="background1" w:themeShade="80"/>
          <w:lang w:val="fi-FI"/>
        </w:rPr>
        <w:t xml:space="preserve"> P</w:t>
      </w:r>
      <w:r w:rsidRPr="00F825B0">
        <w:rPr>
          <w:i/>
          <w:iCs/>
          <w:color w:val="808080" w:themeColor="background1" w:themeShade="80"/>
          <w:lang w:val="fi-FI"/>
        </w:rPr>
        <w:t>äätettävistä asioista on mainittava kokouskutsussa</w:t>
      </w:r>
      <w:r>
        <w:rPr>
          <w:i/>
          <w:iCs/>
          <w:color w:val="808080" w:themeColor="background1" w:themeShade="80"/>
          <w:lang w:val="fi-FI"/>
        </w:rPr>
        <w:t xml:space="preserve"> ja e</w:t>
      </w:r>
      <w:r w:rsidRPr="00F825B0">
        <w:rPr>
          <w:i/>
          <w:iCs/>
          <w:color w:val="808080" w:themeColor="background1" w:themeShade="80"/>
          <w:lang w:val="fi-FI"/>
        </w:rPr>
        <w:t>sityslista kertoo päätösasioiden käsittelyjärjestyksen kokouksessa.</w:t>
      </w:r>
      <w:r>
        <w:rPr>
          <w:i/>
          <w:iCs/>
          <w:color w:val="808080" w:themeColor="background1" w:themeShade="80"/>
          <w:lang w:val="fi-FI"/>
        </w:rPr>
        <w:t xml:space="preserve"> </w:t>
      </w:r>
      <w:r w:rsidRPr="00F825B0">
        <w:rPr>
          <w:i/>
          <w:iCs/>
          <w:color w:val="808080" w:themeColor="background1" w:themeShade="80"/>
          <w:lang w:val="fi-FI"/>
        </w:rPr>
        <w:t>Jokainen päätösasia merkitään omaksi kohdakseen.</w:t>
      </w:r>
    </w:p>
    <w:p w14:paraId="212B7AC2" w14:textId="19DCB867" w:rsidR="00102980" w:rsidRPr="007C389C" w:rsidRDefault="007C389C" w:rsidP="007C389C">
      <w:pPr>
        <w:pStyle w:val="Otsikko2"/>
        <w:rPr>
          <w:bCs w:val="0"/>
        </w:rPr>
      </w:pPr>
      <w:r w:rsidRPr="007C389C">
        <w:rPr>
          <w:bCs w:val="0"/>
        </w:rPr>
        <w:lastRenderedPageBreak/>
        <w:t>Tapahtumiin liittyvä asiakokonaisuus (esimerkki)</w:t>
      </w:r>
    </w:p>
    <w:p w14:paraId="65DFD7FD" w14:textId="7C6BA639" w:rsidR="00F825B0" w:rsidRPr="00F825B0" w:rsidRDefault="00F825B0" w:rsidP="00F825B0">
      <w:pPr>
        <w:pStyle w:val="Leipteksti"/>
        <w:rPr>
          <w:i/>
          <w:iCs/>
          <w:color w:val="808080" w:themeColor="background1" w:themeShade="80"/>
          <w:lang w:val="fi-FI"/>
        </w:rPr>
      </w:pPr>
      <w:r w:rsidRPr="00F825B0">
        <w:rPr>
          <w:i/>
          <w:iCs/>
          <w:color w:val="808080" w:themeColor="background1" w:themeShade="80"/>
          <w:lang w:val="fi-FI"/>
        </w:rPr>
        <w:t xml:space="preserve">Tässä kohdassa käsitellään </w:t>
      </w:r>
      <w:r>
        <w:rPr>
          <w:i/>
          <w:iCs/>
          <w:color w:val="808080" w:themeColor="background1" w:themeShade="80"/>
          <w:lang w:val="fi-FI"/>
        </w:rPr>
        <w:t xml:space="preserve">tapahtumiin ja koulutuksiin </w:t>
      </w:r>
      <w:r w:rsidRPr="00F825B0">
        <w:rPr>
          <w:i/>
          <w:iCs/>
          <w:color w:val="808080" w:themeColor="background1" w:themeShade="80"/>
          <w:lang w:val="fi-FI"/>
        </w:rPr>
        <w:t>liittyvät asiat ja tehdään tarvittavat päätökset.</w:t>
      </w:r>
      <w:r>
        <w:rPr>
          <w:i/>
          <w:iCs/>
          <w:color w:val="808080" w:themeColor="background1" w:themeShade="80"/>
          <w:lang w:val="fi-FI"/>
        </w:rPr>
        <w:t xml:space="preserve"> P</w:t>
      </w:r>
      <w:r w:rsidRPr="00F825B0">
        <w:rPr>
          <w:i/>
          <w:iCs/>
          <w:color w:val="808080" w:themeColor="background1" w:themeShade="80"/>
          <w:lang w:val="fi-FI"/>
        </w:rPr>
        <w:t>äätettävistä asioista on mainittava kokouskutsussa</w:t>
      </w:r>
      <w:r>
        <w:rPr>
          <w:i/>
          <w:iCs/>
          <w:color w:val="808080" w:themeColor="background1" w:themeShade="80"/>
          <w:lang w:val="fi-FI"/>
        </w:rPr>
        <w:t xml:space="preserve"> ja e</w:t>
      </w:r>
      <w:r w:rsidRPr="00F825B0">
        <w:rPr>
          <w:i/>
          <w:iCs/>
          <w:color w:val="808080" w:themeColor="background1" w:themeShade="80"/>
          <w:lang w:val="fi-FI"/>
        </w:rPr>
        <w:t>sityslista kertoo päätösasioiden käsittelyjärjestyksen kokouksessa.</w:t>
      </w:r>
      <w:r>
        <w:rPr>
          <w:i/>
          <w:iCs/>
          <w:color w:val="808080" w:themeColor="background1" w:themeShade="80"/>
          <w:lang w:val="fi-FI"/>
        </w:rPr>
        <w:t xml:space="preserve"> </w:t>
      </w:r>
      <w:r w:rsidRPr="00F825B0">
        <w:rPr>
          <w:i/>
          <w:iCs/>
          <w:color w:val="808080" w:themeColor="background1" w:themeShade="80"/>
          <w:lang w:val="fi-FI"/>
        </w:rPr>
        <w:t>Jokainen päätösasia merkitään omaksi kohdakseen.</w:t>
      </w:r>
    </w:p>
    <w:p w14:paraId="009F8557" w14:textId="1E0410B1" w:rsidR="00F16BB8" w:rsidRPr="0049405A" w:rsidRDefault="007C389C" w:rsidP="007C389C">
      <w:pPr>
        <w:pStyle w:val="Otsikko2"/>
      </w:pPr>
      <w:r>
        <w:t>Yhdistyksen talouteen tai hallintoon liittyvä asiakokonaisuus</w:t>
      </w:r>
    </w:p>
    <w:p w14:paraId="576DF1EE" w14:textId="66800D66" w:rsidR="00F825B0" w:rsidRPr="00F825B0" w:rsidRDefault="00F825B0" w:rsidP="00F825B0">
      <w:pPr>
        <w:pStyle w:val="Leipteksti"/>
        <w:rPr>
          <w:i/>
          <w:iCs/>
          <w:color w:val="808080" w:themeColor="background1" w:themeShade="80"/>
          <w:lang w:val="fi-FI"/>
        </w:rPr>
      </w:pPr>
      <w:r w:rsidRPr="00F825B0">
        <w:rPr>
          <w:i/>
          <w:iCs/>
          <w:color w:val="808080" w:themeColor="background1" w:themeShade="80"/>
          <w:lang w:val="fi-FI"/>
        </w:rPr>
        <w:t xml:space="preserve">Tässä kohdassa käsitellään </w:t>
      </w:r>
      <w:r>
        <w:rPr>
          <w:i/>
          <w:iCs/>
          <w:color w:val="808080" w:themeColor="background1" w:themeShade="80"/>
          <w:lang w:val="fi-FI"/>
        </w:rPr>
        <w:t>yhdistyksen talouteen ja hallintoon</w:t>
      </w:r>
      <w:r w:rsidRPr="00F825B0">
        <w:rPr>
          <w:i/>
          <w:iCs/>
          <w:color w:val="808080" w:themeColor="background1" w:themeShade="80"/>
          <w:lang w:val="fi-FI"/>
        </w:rPr>
        <w:t xml:space="preserve"> liittyvät asiat ja tehdään tarvittavat päätökset.</w:t>
      </w:r>
      <w:r>
        <w:rPr>
          <w:i/>
          <w:iCs/>
          <w:color w:val="808080" w:themeColor="background1" w:themeShade="80"/>
          <w:lang w:val="fi-FI"/>
        </w:rPr>
        <w:t xml:space="preserve"> P</w:t>
      </w:r>
      <w:r w:rsidRPr="00F825B0">
        <w:rPr>
          <w:i/>
          <w:iCs/>
          <w:color w:val="808080" w:themeColor="background1" w:themeShade="80"/>
          <w:lang w:val="fi-FI"/>
        </w:rPr>
        <w:t>äätettävistä asioista on mainittava kokouskutsussa</w:t>
      </w:r>
      <w:r>
        <w:rPr>
          <w:i/>
          <w:iCs/>
          <w:color w:val="808080" w:themeColor="background1" w:themeShade="80"/>
          <w:lang w:val="fi-FI"/>
        </w:rPr>
        <w:t xml:space="preserve"> ja e</w:t>
      </w:r>
      <w:r w:rsidRPr="00F825B0">
        <w:rPr>
          <w:i/>
          <w:iCs/>
          <w:color w:val="808080" w:themeColor="background1" w:themeShade="80"/>
          <w:lang w:val="fi-FI"/>
        </w:rPr>
        <w:t>sityslista kertoo päätösasioiden käsittelyjärjestyksen kokouksessa.</w:t>
      </w:r>
      <w:r>
        <w:rPr>
          <w:i/>
          <w:iCs/>
          <w:color w:val="808080" w:themeColor="background1" w:themeShade="80"/>
          <w:lang w:val="fi-FI"/>
        </w:rPr>
        <w:t xml:space="preserve"> </w:t>
      </w:r>
      <w:r w:rsidRPr="00F825B0">
        <w:rPr>
          <w:i/>
          <w:iCs/>
          <w:color w:val="808080" w:themeColor="background1" w:themeShade="80"/>
          <w:lang w:val="fi-FI"/>
        </w:rPr>
        <w:t> Jokainen päätösasia merkitään omaksi kohdakseen.</w:t>
      </w:r>
    </w:p>
    <w:p w14:paraId="6A45BBF7" w14:textId="27E25547" w:rsidR="005E1C16" w:rsidRDefault="005E1C16" w:rsidP="005E1C16">
      <w:pPr>
        <w:pStyle w:val="Otsikko2"/>
      </w:pPr>
      <w:r>
        <w:t>Seuraava</w:t>
      </w:r>
      <w:r>
        <w:t>n</w:t>
      </w:r>
      <w:r>
        <w:t xml:space="preserve"> kokou</w:t>
      </w:r>
      <w:r>
        <w:t>ksen ajankohta</w:t>
      </w:r>
    </w:p>
    <w:p w14:paraId="15DA90B7" w14:textId="05A3376E" w:rsidR="005E1C16" w:rsidRPr="005E1C16" w:rsidRDefault="005E1C16" w:rsidP="005E1C16">
      <w:pPr>
        <w:pStyle w:val="Leipteksti"/>
        <w:rPr>
          <w:i/>
          <w:iCs/>
          <w:color w:val="808080" w:themeColor="background1" w:themeShade="80"/>
          <w:lang w:val="fi-FI"/>
        </w:rPr>
      </w:pPr>
      <w:r w:rsidRPr="005E1C16">
        <w:rPr>
          <w:i/>
          <w:iCs/>
          <w:color w:val="808080" w:themeColor="background1" w:themeShade="80"/>
          <w:lang w:val="fi-FI"/>
        </w:rPr>
        <w:t>Tehdään päätös tai todetaan tiedossa oleva, seuraavan hallituksen kokouksen ajankohta.</w:t>
      </w:r>
    </w:p>
    <w:p w14:paraId="6DD5C06F" w14:textId="7BCA2AD8" w:rsidR="00102980" w:rsidRPr="005E1C16" w:rsidRDefault="00F16BB8" w:rsidP="00102980">
      <w:pPr>
        <w:pStyle w:val="Otsikko1"/>
        <w:rPr>
          <w:rFonts w:cstheme="minorHAnsi"/>
          <w:b/>
          <w:bCs w:val="0"/>
        </w:rPr>
      </w:pPr>
      <w:r w:rsidRPr="005E1C16">
        <w:rPr>
          <w:rFonts w:cstheme="minorHAnsi"/>
          <w:b/>
          <w:bCs w:val="0"/>
        </w:rPr>
        <w:t>Muut asiat</w:t>
      </w:r>
    </w:p>
    <w:p w14:paraId="3ED7EEE4" w14:textId="77777777" w:rsidR="00F16BB8" w:rsidRPr="00140AD9" w:rsidRDefault="00F16BB8" w:rsidP="00F16BB8">
      <w:pPr>
        <w:pStyle w:val="Leipteksti"/>
        <w:rPr>
          <w:i/>
          <w:iCs/>
          <w:color w:val="808080" w:themeColor="background1" w:themeShade="80"/>
          <w:lang w:val="fi-FI"/>
        </w:rPr>
      </w:pPr>
      <w:r w:rsidRPr="00140AD9">
        <w:rPr>
          <w:i/>
          <w:iCs/>
          <w:color w:val="808080" w:themeColor="background1" w:themeShade="80"/>
          <w:lang w:val="fi-FI"/>
        </w:rPr>
        <w:t>Muilla asioilla tarkoitetaan kokouksen aikana esille tulevia valmistelemattomia asioita tai sellaisia vähämerkityksisiä asioita, joista kokous voi tehdä päätöksiä ilman, että niistä on ollut mainintaa kokouskutsussa. Lisäksi käsitellään ilmoitusasiat.</w:t>
      </w:r>
    </w:p>
    <w:p w14:paraId="4AEA2D4F" w14:textId="405AD349" w:rsidR="00357055" w:rsidRPr="00140AD9" w:rsidRDefault="00F16BB8" w:rsidP="00140AD9">
      <w:pPr>
        <w:pStyle w:val="Leipteksti"/>
        <w:rPr>
          <w:i/>
          <w:iCs/>
          <w:color w:val="808080" w:themeColor="background1" w:themeShade="80"/>
          <w:lang w:val="fi-FI"/>
        </w:rPr>
      </w:pPr>
      <w:r w:rsidRPr="00140AD9">
        <w:rPr>
          <w:i/>
          <w:iCs/>
          <w:color w:val="808080" w:themeColor="background1" w:themeShade="80"/>
          <w:lang w:val="fi-FI"/>
        </w:rPr>
        <w:t>Merkittävistä, esille nou</w:t>
      </w:r>
      <w:r w:rsidR="00140AD9" w:rsidRPr="00140AD9">
        <w:rPr>
          <w:i/>
          <w:iCs/>
          <w:color w:val="808080" w:themeColor="background1" w:themeShade="80"/>
          <w:lang w:val="fi-FI"/>
        </w:rPr>
        <w:t xml:space="preserve">sevista asioista </w:t>
      </w:r>
      <w:r w:rsidRPr="00140AD9">
        <w:rPr>
          <w:i/>
          <w:iCs/>
          <w:color w:val="808080" w:themeColor="background1" w:themeShade="80"/>
          <w:lang w:val="fi-FI"/>
        </w:rPr>
        <w:t xml:space="preserve">päätöksenteko siirretään seuraavaan kokoukseen. </w:t>
      </w:r>
      <w:r w:rsidR="00140AD9" w:rsidRPr="00140AD9">
        <w:rPr>
          <w:i/>
          <w:iCs/>
          <w:color w:val="808080" w:themeColor="background1" w:themeShade="80"/>
          <w:lang w:val="fi-FI"/>
        </w:rPr>
        <w:t>Tässä kohtaa voidaan kuitenkin keskustella näistä asioista jo ennakolta</w:t>
      </w:r>
      <w:r w:rsidRPr="00140AD9">
        <w:rPr>
          <w:i/>
          <w:iCs/>
          <w:color w:val="808080" w:themeColor="background1" w:themeShade="80"/>
          <w:lang w:val="fi-FI"/>
        </w:rPr>
        <w:t xml:space="preserve">, koska se tuo esille jäsenten käsitykset, odotukset ja toiveet asian hoitamisesta ja luo pohjaa </w:t>
      </w:r>
      <w:r w:rsidR="00140AD9" w:rsidRPr="00140AD9">
        <w:rPr>
          <w:i/>
          <w:iCs/>
          <w:color w:val="808080" w:themeColor="background1" w:themeShade="80"/>
          <w:lang w:val="fi-FI"/>
        </w:rPr>
        <w:t xml:space="preserve">asioiden valmistelulle ja </w:t>
      </w:r>
      <w:r w:rsidRPr="00140AD9">
        <w:rPr>
          <w:i/>
          <w:iCs/>
          <w:color w:val="808080" w:themeColor="background1" w:themeShade="80"/>
          <w:lang w:val="fi-FI"/>
        </w:rPr>
        <w:t xml:space="preserve">varsinaiselle, seuraavassa kokouksessa tapahtuvalle päätöksenteolle. </w:t>
      </w:r>
    </w:p>
    <w:p w14:paraId="013FC510" w14:textId="27BE85D5" w:rsidR="007C389C" w:rsidRPr="005E1C16" w:rsidRDefault="00FC6D75" w:rsidP="00FC6D75">
      <w:pPr>
        <w:pStyle w:val="Otsikko1"/>
        <w:rPr>
          <w:b/>
          <w:bCs w:val="0"/>
        </w:rPr>
      </w:pPr>
      <w:r w:rsidRPr="005E1C16">
        <w:rPr>
          <w:b/>
          <w:bCs w:val="0"/>
        </w:rPr>
        <w:t>Kokouksen päättäminen</w:t>
      </w:r>
    </w:p>
    <w:p w14:paraId="28F3763F" w14:textId="7FA57ECA" w:rsidR="00FC6D75" w:rsidRPr="00FC6D75" w:rsidRDefault="00FC6D75" w:rsidP="00FC6D75">
      <w:pPr>
        <w:pStyle w:val="Leipteksti"/>
        <w:rPr>
          <w:i/>
          <w:iCs/>
          <w:color w:val="808080" w:themeColor="background1" w:themeShade="80"/>
          <w:lang w:val="fi-FI"/>
        </w:rPr>
      </w:pPr>
      <w:r w:rsidRPr="00FC6D75">
        <w:rPr>
          <w:i/>
          <w:iCs/>
          <w:color w:val="808080" w:themeColor="background1" w:themeShade="80"/>
          <w:lang w:val="fi-FI"/>
        </w:rPr>
        <w:t xml:space="preserve">Puheenjohtaja päättää kokouksen klo </w:t>
      </w:r>
      <w:proofErr w:type="spellStart"/>
      <w:proofErr w:type="gramStart"/>
      <w:r w:rsidRPr="00FC6D75">
        <w:rPr>
          <w:i/>
          <w:iCs/>
          <w:color w:val="808080" w:themeColor="background1" w:themeShade="80"/>
          <w:lang w:val="fi-FI"/>
        </w:rPr>
        <w:t>xx.xx</w:t>
      </w:r>
      <w:proofErr w:type="spellEnd"/>
      <w:r w:rsidR="005E1C16">
        <w:rPr>
          <w:i/>
          <w:iCs/>
          <w:color w:val="808080" w:themeColor="background1" w:themeShade="80"/>
          <w:lang w:val="fi-FI"/>
        </w:rPr>
        <w:t>.</w:t>
      </w:r>
      <w:proofErr w:type="gramEnd"/>
    </w:p>
    <w:p w14:paraId="37F208E0" w14:textId="77777777" w:rsidR="007C389C" w:rsidRDefault="007C389C" w:rsidP="00140AD9">
      <w:pPr>
        <w:pStyle w:val="Leipteksti"/>
        <w:ind w:left="0"/>
        <w:rPr>
          <w:i/>
          <w:iCs/>
          <w:color w:val="808080" w:themeColor="background1" w:themeShade="80"/>
          <w:lang w:val="fi-FI"/>
        </w:rPr>
      </w:pPr>
    </w:p>
    <w:p w14:paraId="3FB21984" w14:textId="77777777" w:rsidR="005E1C16" w:rsidRDefault="005E1C16" w:rsidP="00140AD9">
      <w:pPr>
        <w:pStyle w:val="Leipteksti"/>
        <w:ind w:left="0"/>
        <w:rPr>
          <w:i/>
          <w:iCs/>
          <w:color w:val="808080" w:themeColor="background1" w:themeShade="80"/>
          <w:lang w:val="fi-FI"/>
        </w:rPr>
      </w:pPr>
    </w:p>
    <w:p w14:paraId="720E743F" w14:textId="77777777" w:rsidR="005E1C16" w:rsidRDefault="005E1C16" w:rsidP="00140AD9">
      <w:pPr>
        <w:pStyle w:val="Leipteksti"/>
        <w:ind w:left="0"/>
        <w:rPr>
          <w:i/>
          <w:iCs/>
          <w:color w:val="808080" w:themeColor="background1" w:themeShade="80"/>
          <w:lang w:val="fi-FI"/>
        </w:rPr>
      </w:pPr>
    </w:p>
    <w:p w14:paraId="09C13EB6" w14:textId="77777777" w:rsidR="005E1C16" w:rsidRDefault="005E1C16" w:rsidP="00140AD9">
      <w:pPr>
        <w:pStyle w:val="Leipteksti"/>
        <w:ind w:left="0"/>
        <w:rPr>
          <w:i/>
          <w:iCs/>
          <w:color w:val="808080" w:themeColor="background1" w:themeShade="80"/>
          <w:lang w:val="fi-FI"/>
        </w:rPr>
      </w:pPr>
    </w:p>
    <w:p w14:paraId="10CA05EB" w14:textId="77777777" w:rsidR="00FC6D75" w:rsidRPr="00140AD9" w:rsidRDefault="00FC6D75" w:rsidP="00140AD9">
      <w:pPr>
        <w:pStyle w:val="Leipteksti"/>
        <w:ind w:left="0"/>
        <w:rPr>
          <w:i/>
          <w:iCs/>
          <w:color w:val="808080" w:themeColor="background1" w:themeShade="80"/>
          <w:lang w:val="fi-FI"/>
        </w:rPr>
      </w:pPr>
    </w:p>
    <w:p w14:paraId="098815E7" w14:textId="4DBBAB0D" w:rsidR="00140AD9" w:rsidRPr="00140AD9" w:rsidRDefault="00140AD9" w:rsidP="00140AD9">
      <w:pPr>
        <w:pStyle w:val="Leipteksti"/>
        <w:ind w:left="0"/>
        <w:rPr>
          <w:lang w:val="fi-FI"/>
        </w:rPr>
      </w:pPr>
      <w:r w:rsidRPr="00140AD9">
        <w:rPr>
          <w:lang w:val="fi-FI"/>
        </w:rPr>
        <w:lastRenderedPageBreak/>
        <w:t>Pöytäkirjan tarkastajat</w:t>
      </w:r>
    </w:p>
    <w:p w14:paraId="337D5DC4" w14:textId="7896D6CF" w:rsidR="00140AD9" w:rsidRPr="00140AD9" w:rsidRDefault="00140AD9" w:rsidP="00140AD9">
      <w:pPr>
        <w:pStyle w:val="Leipteksti"/>
        <w:ind w:left="0"/>
        <w:rPr>
          <w:lang w:val="fi-FI"/>
        </w:rPr>
      </w:pP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  <w:t>Paikka ja aika</w:t>
      </w:r>
    </w:p>
    <w:p w14:paraId="30655A69" w14:textId="77777777" w:rsidR="00140AD9" w:rsidRPr="00140AD9" w:rsidRDefault="00140AD9" w:rsidP="00140AD9">
      <w:pPr>
        <w:pStyle w:val="Leipteksti"/>
        <w:ind w:left="0"/>
        <w:rPr>
          <w:lang w:val="fi-FI"/>
        </w:rPr>
      </w:pPr>
    </w:p>
    <w:p w14:paraId="194EBB90" w14:textId="299FDC53" w:rsidR="00140AD9" w:rsidRPr="00140AD9" w:rsidRDefault="00140AD9" w:rsidP="00140AD9">
      <w:pPr>
        <w:pStyle w:val="Leipteksti"/>
        <w:ind w:left="0"/>
        <w:rPr>
          <w:lang w:val="fi-FI"/>
        </w:rPr>
      </w:pP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  <w:t>_________________________</w:t>
      </w:r>
      <w:r w:rsidRPr="00140AD9">
        <w:rPr>
          <w:lang w:val="fi-FI"/>
        </w:rPr>
        <w:tab/>
      </w:r>
      <w:r w:rsidRPr="00140AD9">
        <w:rPr>
          <w:lang w:val="fi-FI"/>
        </w:rPr>
        <w:tab/>
        <w:t>_________________________</w:t>
      </w:r>
    </w:p>
    <w:p w14:paraId="0C44E1A8" w14:textId="32670553" w:rsidR="00140AD9" w:rsidRPr="00140AD9" w:rsidRDefault="00140AD9" w:rsidP="00140AD9">
      <w:pPr>
        <w:pStyle w:val="Leipteksti"/>
        <w:ind w:left="0"/>
        <w:rPr>
          <w:lang w:val="fi-FI"/>
        </w:rPr>
      </w:pP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  <w:t>Etunimi Sukunimi</w:t>
      </w: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  <w:t>Etunimi Sukunimi</w:t>
      </w:r>
      <w:r w:rsidRPr="00140AD9">
        <w:rPr>
          <w:lang w:val="fi-FI"/>
        </w:rPr>
        <w:br/>
      </w: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  <w:t>Puheenjohtaja</w:t>
      </w: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  <w:t>Sihteeri</w:t>
      </w:r>
    </w:p>
    <w:p w14:paraId="3E1EDD75" w14:textId="77777777" w:rsidR="00140AD9" w:rsidRPr="00140AD9" w:rsidRDefault="00140AD9" w:rsidP="00140AD9">
      <w:pPr>
        <w:pStyle w:val="Leipteksti"/>
        <w:ind w:left="0"/>
        <w:rPr>
          <w:lang w:val="fi-FI"/>
        </w:rPr>
      </w:pPr>
    </w:p>
    <w:p w14:paraId="272674DB" w14:textId="5E5196FD" w:rsidR="00140AD9" w:rsidRPr="00140AD9" w:rsidRDefault="00140AD9" w:rsidP="00140AD9">
      <w:pPr>
        <w:pStyle w:val="Leipteksti"/>
        <w:ind w:left="0"/>
        <w:rPr>
          <w:lang w:val="fi-FI"/>
        </w:rPr>
      </w:pPr>
      <w:r w:rsidRPr="00140AD9">
        <w:rPr>
          <w:lang w:val="fi-FI"/>
        </w:rPr>
        <w:t>Pöytäkirjan liitteet</w:t>
      </w:r>
      <w:r w:rsidRPr="00140AD9">
        <w:rPr>
          <w:lang w:val="fi-FI"/>
        </w:rPr>
        <w:tab/>
      </w:r>
      <w:r w:rsidRPr="00140AD9">
        <w:rPr>
          <w:lang w:val="fi-FI"/>
        </w:rPr>
        <w:tab/>
      </w:r>
      <w:r w:rsidRPr="00140AD9">
        <w:rPr>
          <w:lang w:val="fi-FI"/>
        </w:rPr>
        <w:tab/>
      </w:r>
    </w:p>
    <w:p w14:paraId="0B7CF786" w14:textId="5C83BB6C" w:rsidR="00827339" w:rsidRPr="0049405A" w:rsidRDefault="00035815" w:rsidP="0049405A">
      <w:pPr>
        <w:pStyle w:val="Leipteksti"/>
        <w:rPr>
          <w:i/>
          <w:iCs/>
          <w:color w:val="808080" w:themeColor="background1" w:themeShade="80"/>
          <w:lang w:val="fi-FI"/>
        </w:rPr>
      </w:pPr>
      <w:r w:rsidRPr="00035815">
        <w:rPr>
          <w:i/>
          <w:iCs/>
          <w:color w:val="808080" w:themeColor="background1" w:themeShade="80"/>
          <w:lang w:val="fi-FI"/>
        </w:rPr>
        <w:t>Merkitään pöytäkirjaan kokouksen mahdolliset liiteaineistot.</w:t>
      </w:r>
    </w:p>
    <w:p w14:paraId="679094FA" w14:textId="77777777" w:rsidR="0084531F" w:rsidRPr="00140AD9" w:rsidRDefault="0084531F" w:rsidP="0084531F"/>
    <w:sectPr w:rsidR="0084531F" w:rsidRPr="00140AD9" w:rsidSect="0079437B">
      <w:headerReference w:type="default" r:id="rId12"/>
      <w:headerReference w:type="first" r:id="rId13"/>
      <w:footerReference w:type="first" r:id="rId14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001F6" w14:textId="77777777" w:rsidR="00284AAC" w:rsidRDefault="00284AAC" w:rsidP="00E24890">
      <w:r>
        <w:separator/>
      </w:r>
    </w:p>
  </w:endnote>
  <w:endnote w:type="continuationSeparator" w:id="0">
    <w:p w14:paraId="7774C7A4" w14:textId="77777777" w:rsidR="00284AAC" w:rsidRDefault="00284AAC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a"/>
      <w:tblW w:w="0" w:type="auto"/>
      <w:tblBorders>
        <w:top w:val="single" w:sz="4" w:space="0" w:color="1A71DE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AD375D" w14:paraId="056D7847" w14:textId="77777777" w:rsidTr="006C6FEC">
      <w:tc>
        <w:tcPr>
          <w:tcW w:w="10194" w:type="dxa"/>
          <w:tcBorders>
            <w:top w:val="single" w:sz="4" w:space="0" w:color="auto"/>
          </w:tcBorders>
        </w:tcPr>
        <w:p w14:paraId="57698057" w14:textId="77777777" w:rsidR="0079437B" w:rsidRPr="00AD375D" w:rsidRDefault="0079437B">
          <w:pPr>
            <w:pStyle w:val="Alatunniste"/>
          </w:pPr>
        </w:p>
      </w:tc>
    </w:tr>
    <w:tr w:rsidR="0079437B" w:rsidRPr="00AD375D" w14:paraId="4AD65532" w14:textId="77777777" w:rsidTr="0079437B">
      <w:tc>
        <w:tcPr>
          <w:tcW w:w="10194" w:type="dxa"/>
        </w:tcPr>
        <w:p w14:paraId="53ABFA22" w14:textId="77777777" w:rsidR="0079437B" w:rsidRPr="00AD375D" w:rsidRDefault="0079437B" w:rsidP="0079437B">
          <w:pPr>
            <w:pStyle w:val="Alatunniste"/>
          </w:pPr>
          <w:r w:rsidRPr="00AD375D">
            <w:t>Suomen Yrittäjät | Mannerheimintie 76 A, 00250 Helsinki, PL 999, 00101 H</w:t>
          </w:r>
          <w:r w:rsidR="0053675C" w:rsidRPr="00AD375D">
            <w:t>elsinki</w:t>
          </w:r>
        </w:p>
        <w:p w14:paraId="07A7C8FD" w14:textId="77777777" w:rsidR="0079437B" w:rsidRPr="00AD375D" w:rsidRDefault="0079437B" w:rsidP="0079437B">
          <w:pPr>
            <w:pStyle w:val="Alatunniste"/>
          </w:pPr>
          <w:r w:rsidRPr="00AD375D">
            <w:t>puhelin 09 229 221 | toimisto@yrittajat.fi | www.yrittajat.fi | Y-tunnus 1030657-2</w:t>
          </w:r>
        </w:p>
      </w:tc>
    </w:tr>
  </w:tbl>
  <w:p w14:paraId="1B8F3D5A" w14:textId="77777777" w:rsidR="0079437B" w:rsidRPr="00AD375D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2211A" w14:textId="77777777" w:rsidR="00284AAC" w:rsidRDefault="00284AAC" w:rsidP="00E24890">
      <w:r>
        <w:separator/>
      </w:r>
    </w:p>
  </w:footnote>
  <w:footnote w:type="continuationSeparator" w:id="0">
    <w:p w14:paraId="3FDA7823" w14:textId="77777777" w:rsidR="00284AAC" w:rsidRDefault="00284AAC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a"/>
      <w:tblW w:w="0" w:type="auto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94946" w14:paraId="118082EF" w14:textId="77777777" w:rsidTr="001F477B">
      <w:tc>
        <w:tcPr>
          <w:tcW w:w="5216" w:type="dxa"/>
        </w:tcPr>
        <w:p w14:paraId="143566CB" w14:textId="77777777" w:rsidR="00B94946" w:rsidRPr="00406B8A" w:rsidRDefault="00B94946" w:rsidP="00B94946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70528" behindDoc="1" locked="1" layoutInCell="1" allowOverlap="1" wp14:anchorId="0B9F4C62" wp14:editId="79420AEA">
                <wp:simplePos x="0" y="0"/>
                <wp:positionH relativeFrom="page">
                  <wp:posOffset>-7620</wp:posOffset>
                </wp:positionH>
                <wp:positionV relativeFrom="page">
                  <wp:posOffset>-219710</wp:posOffset>
                </wp:positionV>
                <wp:extent cx="1702435" cy="471170"/>
                <wp:effectExtent l="0" t="0" r="0" b="5080"/>
                <wp:wrapNone/>
                <wp:docPr id="1" name="Kuv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435" cy="471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09" w:type="dxa"/>
        </w:tcPr>
        <w:p w14:paraId="5FB53DEE" w14:textId="77777777" w:rsidR="00B94946" w:rsidRPr="00406B8A" w:rsidRDefault="00B94946" w:rsidP="00B94946">
          <w:pPr>
            <w:pStyle w:val="Yltunniste"/>
          </w:pPr>
        </w:p>
      </w:tc>
      <w:tc>
        <w:tcPr>
          <w:tcW w:w="1304" w:type="dxa"/>
        </w:tcPr>
        <w:p w14:paraId="4715B88A" w14:textId="77777777" w:rsidR="00B94946" w:rsidRPr="00406B8A" w:rsidRDefault="00B94946" w:rsidP="00B94946">
          <w:pPr>
            <w:pStyle w:val="Yltunniste"/>
          </w:pPr>
        </w:p>
      </w:tc>
      <w:tc>
        <w:tcPr>
          <w:tcW w:w="1065" w:type="dxa"/>
        </w:tcPr>
        <w:p w14:paraId="2755613F" w14:textId="77777777" w:rsidR="00B94946" w:rsidRDefault="00B94946" w:rsidP="00B94946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fldSimple w:instr=" NUMPAGES   \* MERGEFORMAT ">
            <w:r>
              <w:rPr>
                <w:noProof/>
              </w:rPr>
              <w:t>1</w:t>
            </w:r>
          </w:fldSimple>
          <w:r>
            <w:t>)</w:t>
          </w:r>
        </w:p>
      </w:tc>
    </w:tr>
    <w:tr w:rsidR="00B94946" w14:paraId="55E17A30" w14:textId="77777777" w:rsidTr="001F477B">
      <w:tc>
        <w:tcPr>
          <w:tcW w:w="5216" w:type="dxa"/>
        </w:tcPr>
        <w:p w14:paraId="0A2BC486" w14:textId="77777777" w:rsidR="00B94946" w:rsidRPr="00406B8A" w:rsidRDefault="00B94946" w:rsidP="00B94946">
          <w:pPr>
            <w:pStyle w:val="Yltunniste"/>
          </w:pPr>
        </w:p>
      </w:tc>
      <w:tc>
        <w:tcPr>
          <w:tcW w:w="2609" w:type="dxa"/>
        </w:tcPr>
        <w:p w14:paraId="4C1EF6E9" w14:textId="77777777" w:rsidR="00B94946" w:rsidRPr="00406B8A" w:rsidRDefault="00B94946" w:rsidP="00B94946">
          <w:pPr>
            <w:pStyle w:val="Yltunniste"/>
          </w:pPr>
        </w:p>
      </w:tc>
      <w:tc>
        <w:tcPr>
          <w:tcW w:w="1304" w:type="dxa"/>
        </w:tcPr>
        <w:p w14:paraId="5AF32541" w14:textId="77777777" w:rsidR="00B94946" w:rsidRPr="00406B8A" w:rsidRDefault="00B94946" w:rsidP="00B94946">
          <w:pPr>
            <w:pStyle w:val="Yltunniste"/>
          </w:pPr>
        </w:p>
      </w:tc>
      <w:tc>
        <w:tcPr>
          <w:tcW w:w="1065" w:type="dxa"/>
        </w:tcPr>
        <w:p w14:paraId="3CE91BEF" w14:textId="77777777" w:rsidR="00B94946" w:rsidRDefault="00B94946" w:rsidP="00B94946">
          <w:pPr>
            <w:pStyle w:val="Yltunniste"/>
            <w:jc w:val="right"/>
          </w:pPr>
        </w:p>
      </w:tc>
    </w:tr>
    <w:tr w:rsidR="00B94946" w14:paraId="4ACA43BC" w14:textId="77777777" w:rsidTr="001F477B">
      <w:tc>
        <w:tcPr>
          <w:tcW w:w="5216" w:type="dxa"/>
        </w:tcPr>
        <w:p w14:paraId="46195F86" w14:textId="77777777" w:rsidR="00B94946" w:rsidRPr="00406B8A" w:rsidRDefault="00B94946" w:rsidP="00B94946">
          <w:pPr>
            <w:pStyle w:val="Yltunniste"/>
          </w:pPr>
        </w:p>
      </w:tc>
      <w:tc>
        <w:tcPr>
          <w:tcW w:w="2609" w:type="dxa"/>
        </w:tcPr>
        <w:p w14:paraId="56727A96" w14:textId="77777777" w:rsidR="00B94946" w:rsidRPr="00406B8A" w:rsidRDefault="00B94946" w:rsidP="00B94946">
          <w:pPr>
            <w:pStyle w:val="Yltunniste"/>
          </w:pPr>
        </w:p>
      </w:tc>
      <w:tc>
        <w:tcPr>
          <w:tcW w:w="1304" w:type="dxa"/>
        </w:tcPr>
        <w:p w14:paraId="00D59D58" w14:textId="77777777" w:rsidR="00B94946" w:rsidRPr="00406B8A" w:rsidRDefault="00B94946" w:rsidP="00B94946">
          <w:pPr>
            <w:pStyle w:val="Yltunniste"/>
          </w:pPr>
        </w:p>
      </w:tc>
      <w:tc>
        <w:tcPr>
          <w:tcW w:w="1065" w:type="dxa"/>
        </w:tcPr>
        <w:p w14:paraId="1E01EC12" w14:textId="77777777" w:rsidR="00B94946" w:rsidRDefault="00B94946" w:rsidP="00B94946">
          <w:pPr>
            <w:pStyle w:val="Yltunniste"/>
            <w:jc w:val="right"/>
          </w:pPr>
        </w:p>
      </w:tc>
    </w:tr>
  </w:tbl>
  <w:p w14:paraId="4C95566E" w14:textId="77777777" w:rsidR="00C918E1" w:rsidRDefault="00C918E1" w:rsidP="00C918E1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Eireunaa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6C6FEC" w14:paraId="58B532E7" w14:textId="77777777" w:rsidTr="006C6FEC">
      <w:tc>
        <w:tcPr>
          <w:tcW w:w="5216" w:type="dxa"/>
        </w:tcPr>
        <w:p w14:paraId="1D504164" w14:textId="77777777" w:rsidR="006C6FEC" w:rsidRPr="00406B8A" w:rsidRDefault="006C6FEC" w:rsidP="00406B8A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68480" behindDoc="1" locked="1" layoutInCell="1" allowOverlap="1" wp14:anchorId="75A99F80" wp14:editId="0758F24E">
                <wp:simplePos x="0" y="0"/>
                <wp:positionH relativeFrom="page">
                  <wp:posOffset>0</wp:posOffset>
                </wp:positionH>
                <wp:positionV relativeFrom="page">
                  <wp:posOffset>-219710</wp:posOffset>
                </wp:positionV>
                <wp:extent cx="1702800" cy="471600"/>
                <wp:effectExtent l="0" t="0" r="0" b="5080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800" cy="47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sdt>
        <w:sdtPr>
          <w:alias w:val="Aihe"/>
          <w:tag w:val=""/>
          <w:id w:val="-697931214"/>
          <w:placeholder>
            <w:docPart w:val="5EE3D9486AED46CEA85EBACA32D9A135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tc>
            <w:tcPr>
              <w:tcW w:w="2609" w:type="dxa"/>
            </w:tcPr>
            <w:p w14:paraId="2AE94995" w14:textId="21F155EF" w:rsidR="006C6FEC" w:rsidRPr="00406B8A" w:rsidRDefault="000755E5" w:rsidP="00406B8A">
              <w:pPr>
                <w:pStyle w:val="Yltunniste"/>
              </w:pPr>
              <w:r>
                <w:t>Esityslista</w:t>
              </w:r>
            </w:p>
          </w:tc>
        </w:sdtContent>
      </w:sdt>
      <w:tc>
        <w:tcPr>
          <w:tcW w:w="1304" w:type="dxa"/>
        </w:tcPr>
        <w:p w14:paraId="52B8B211" w14:textId="77777777" w:rsidR="006C6FEC" w:rsidRPr="00406B8A" w:rsidRDefault="006C6FEC" w:rsidP="00406B8A">
          <w:pPr>
            <w:pStyle w:val="Yltunniste"/>
          </w:pPr>
        </w:p>
      </w:tc>
      <w:tc>
        <w:tcPr>
          <w:tcW w:w="1065" w:type="dxa"/>
        </w:tcPr>
        <w:p w14:paraId="12942752" w14:textId="77777777" w:rsidR="006C6FEC" w:rsidRDefault="006C6FEC" w:rsidP="00C918E1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fldSimple w:instr=" NUMPAGES   \* MERGEFORMAT ">
            <w:r>
              <w:rPr>
                <w:noProof/>
              </w:rPr>
              <w:t>1</w:t>
            </w:r>
          </w:fldSimple>
          <w:r>
            <w:t>)</w:t>
          </w:r>
        </w:p>
      </w:tc>
    </w:tr>
    <w:tr w:rsidR="006C6FEC" w14:paraId="519548AC" w14:textId="77777777" w:rsidTr="006C6FEC">
      <w:tc>
        <w:tcPr>
          <w:tcW w:w="5216" w:type="dxa"/>
        </w:tcPr>
        <w:p w14:paraId="3A6EB803" w14:textId="77777777" w:rsidR="006C6FEC" w:rsidRPr="00406B8A" w:rsidRDefault="006C6FEC" w:rsidP="00406B8A">
          <w:pPr>
            <w:pStyle w:val="Yltunniste"/>
          </w:pPr>
        </w:p>
      </w:tc>
      <w:tc>
        <w:tcPr>
          <w:tcW w:w="2609" w:type="dxa"/>
        </w:tcPr>
        <w:p w14:paraId="44961ABD" w14:textId="77777777" w:rsidR="006C6FEC" w:rsidRPr="00406B8A" w:rsidRDefault="006C6FEC" w:rsidP="00406B8A">
          <w:pPr>
            <w:pStyle w:val="Yltunniste"/>
          </w:pPr>
        </w:p>
      </w:tc>
      <w:tc>
        <w:tcPr>
          <w:tcW w:w="1304" w:type="dxa"/>
        </w:tcPr>
        <w:p w14:paraId="4D8CA1B8" w14:textId="77777777" w:rsidR="006C6FEC" w:rsidRPr="00406B8A" w:rsidRDefault="006C6FEC" w:rsidP="00406B8A">
          <w:pPr>
            <w:pStyle w:val="Yltunniste"/>
          </w:pPr>
        </w:p>
      </w:tc>
      <w:tc>
        <w:tcPr>
          <w:tcW w:w="1065" w:type="dxa"/>
        </w:tcPr>
        <w:p w14:paraId="2725009D" w14:textId="77777777" w:rsidR="006C6FEC" w:rsidRDefault="006C6FEC" w:rsidP="00C918E1">
          <w:pPr>
            <w:pStyle w:val="Yltunniste"/>
            <w:jc w:val="right"/>
          </w:pPr>
        </w:p>
      </w:tc>
    </w:tr>
    <w:tr w:rsidR="006C6FEC" w14:paraId="7704B999" w14:textId="77777777" w:rsidTr="006C6FEC">
      <w:tc>
        <w:tcPr>
          <w:tcW w:w="5216" w:type="dxa"/>
        </w:tcPr>
        <w:p w14:paraId="6711CCD1" w14:textId="77777777" w:rsidR="006C6FEC" w:rsidRPr="00406B8A" w:rsidRDefault="006C6FEC" w:rsidP="00406B8A">
          <w:pPr>
            <w:pStyle w:val="Yltunniste"/>
          </w:pPr>
        </w:p>
      </w:tc>
      <w:sdt>
        <w:sdtPr>
          <w:alias w:val="Julkaisupäivämäärä"/>
          <w:tag w:val="AutomaticDate"/>
          <w:id w:val="1667907160"/>
          <w:placeholder>
            <w:docPart w:val="78636CF43BF84EC4A81AC2E0A5E97504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5-04-11T00:00:00Z"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30EB6211" w14:textId="062E5933" w:rsidR="006C6FEC" w:rsidRPr="00406B8A" w:rsidRDefault="00035815" w:rsidP="00406B8A">
              <w:pPr>
                <w:pStyle w:val="Yltunniste"/>
              </w:pPr>
              <w:r>
                <w:t>11.4.2025</w:t>
              </w:r>
            </w:p>
          </w:tc>
        </w:sdtContent>
      </w:sdt>
      <w:tc>
        <w:tcPr>
          <w:tcW w:w="1304" w:type="dxa"/>
        </w:tcPr>
        <w:p w14:paraId="511DEE7B" w14:textId="77777777" w:rsidR="006C6FEC" w:rsidRPr="00406B8A" w:rsidRDefault="006C6FEC" w:rsidP="00406B8A">
          <w:pPr>
            <w:pStyle w:val="Yltunniste"/>
          </w:pPr>
        </w:p>
      </w:tc>
      <w:tc>
        <w:tcPr>
          <w:tcW w:w="1065" w:type="dxa"/>
        </w:tcPr>
        <w:p w14:paraId="0452C964" w14:textId="77777777" w:rsidR="006C6FEC" w:rsidRDefault="006C6FEC" w:rsidP="00C918E1">
          <w:pPr>
            <w:pStyle w:val="Yltunniste"/>
            <w:jc w:val="right"/>
          </w:pPr>
        </w:p>
      </w:tc>
    </w:tr>
  </w:tbl>
  <w:p w14:paraId="0B510C3C" w14:textId="77777777" w:rsidR="00CA12D5" w:rsidRDefault="00CA12D5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3664FEB4"/>
    <w:styleLink w:val="Otsikkonumerointi"/>
    <w:lvl w:ilvl="0">
      <w:start w:val="1"/>
      <w:numFmt w:val="decimal"/>
      <w:pStyle w:val="Otsikko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Otsikko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pStyle w:val="Otsikko4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pStyle w:val="Otsikko5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pStyle w:val="Otsikko6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pStyle w:val="Otsikko7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pStyle w:val="Otsikko8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pStyle w:val="Otsikko9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4851F94"/>
    <w:multiLevelType w:val="multilevel"/>
    <w:tmpl w:val="7E80609E"/>
    <w:numStyleLink w:val="Taulukkolista"/>
  </w:abstractNum>
  <w:abstractNum w:abstractNumId="4" w15:restartNumberingAfterBreak="0">
    <w:nsid w:val="08CE76F9"/>
    <w:multiLevelType w:val="multilevel"/>
    <w:tmpl w:val="07408854"/>
    <w:numStyleLink w:val="Numeroluettelo"/>
  </w:abstractNum>
  <w:abstractNum w:abstractNumId="5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6" w15:restartNumberingAfterBreak="0">
    <w:nsid w:val="15AA3D7A"/>
    <w:multiLevelType w:val="multilevel"/>
    <w:tmpl w:val="01626098"/>
    <w:numStyleLink w:val="Luettelomerkit"/>
  </w:abstractNum>
  <w:abstractNum w:abstractNumId="7" w15:restartNumberingAfterBreak="0">
    <w:nsid w:val="1A2544A0"/>
    <w:multiLevelType w:val="hybridMultilevel"/>
    <w:tmpl w:val="8F38EA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B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D27288"/>
    <w:multiLevelType w:val="multilevel"/>
    <w:tmpl w:val="01626098"/>
    <w:numStyleLink w:val="Luettelomerkit"/>
  </w:abstractNum>
  <w:abstractNum w:abstractNumId="9" w15:restartNumberingAfterBreak="0">
    <w:nsid w:val="24BB4987"/>
    <w:multiLevelType w:val="multilevel"/>
    <w:tmpl w:val="2710E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6B4B81"/>
    <w:multiLevelType w:val="multilevel"/>
    <w:tmpl w:val="01626098"/>
    <w:numStyleLink w:val="Luettelomerkit"/>
  </w:abstractNum>
  <w:abstractNum w:abstractNumId="11" w15:restartNumberingAfterBreak="0">
    <w:nsid w:val="3636650F"/>
    <w:multiLevelType w:val="multilevel"/>
    <w:tmpl w:val="7E80609E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Theme="minorHAnsi" w:hAnsiTheme="minorHAnsi" w:hint="default"/>
        <w:color w:val="auto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Theme="minorHAnsi" w:hAnsiTheme="minorHAnsi" w:hint="default"/>
        <w:color w:val="auto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Theme="minorHAnsi" w:hAnsiTheme="minorHAnsi" w:hint="default"/>
        <w:color w:val="auto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Theme="minorHAnsi" w:hAnsiTheme="minorHAnsi" w:hint="default"/>
        <w:color w:val="auto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Theme="minorHAnsi" w:hAnsiTheme="minorHAnsi" w:hint="default"/>
        <w:color w:val="auto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Theme="minorHAnsi" w:hAnsiTheme="minorHAnsi" w:hint="default"/>
        <w:color w:val="auto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Theme="minorHAnsi" w:hAnsiTheme="minorHAnsi" w:hint="default"/>
        <w:color w:val="auto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Theme="minorHAnsi" w:hAnsiTheme="minorHAnsi" w:hint="default"/>
        <w:color w:val="auto"/>
      </w:rPr>
    </w:lvl>
  </w:abstractNum>
  <w:abstractNum w:abstractNumId="12" w15:restartNumberingAfterBreak="0">
    <w:nsid w:val="3D117EB4"/>
    <w:multiLevelType w:val="multilevel"/>
    <w:tmpl w:val="07408854"/>
    <w:numStyleLink w:val="Numeroluettelo"/>
  </w:abstractNum>
  <w:abstractNum w:abstractNumId="13" w15:restartNumberingAfterBreak="0">
    <w:nsid w:val="46463020"/>
    <w:multiLevelType w:val="hybridMultilevel"/>
    <w:tmpl w:val="FE04728C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3D7B4B"/>
    <w:multiLevelType w:val="multilevel"/>
    <w:tmpl w:val="3664FEB4"/>
    <w:numStyleLink w:val="Otsikkonumerointi"/>
  </w:abstractNum>
  <w:abstractNum w:abstractNumId="15" w15:restartNumberingAfterBreak="0">
    <w:nsid w:val="56554477"/>
    <w:multiLevelType w:val="multilevel"/>
    <w:tmpl w:val="3664FEB4"/>
    <w:numStyleLink w:val="Otsikkonumerointi"/>
  </w:abstractNum>
  <w:abstractNum w:abstractNumId="16" w15:restartNumberingAfterBreak="0">
    <w:nsid w:val="5A843E07"/>
    <w:multiLevelType w:val="hybridMultilevel"/>
    <w:tmpl w:val="A2529BDA"/>
    <w:lvl w:ilvl="0" w:tplc="040B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7" w15:restartNumberingAfterBreak="0">
    <w:nsid w:val="65826EC8"/>
    <w:multiLevelType w:val="multilevel"/>
    <w:tmpl w:val="7E80609E"/>
    <w:numStyleLink w:val="Taulukkolista"/>
  </w:abstractNum>
  <w:abstractNum w:abstractNumId="18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abstractNum w:abstractNumId="19" w15:restartNumberingAfterBreak="0">
    <w:nsid w:val="753D7B1F"/>
    <w:multiLevelType w:val="multilevel"/>
    <w:tmpl w:val="3664FEB4"/>
    <w:numStyleLink w:val="Otsikkonumerointi"/>
  </w:abstractNum>
  <w:num w:numId="1" w16cid:durableId="118034885">
    <w:abstractNumId w:val="1"/>
  </w:num>
  <w:num w:numId="2" w16cid:durableId="1585649209">
    <w:abstractNumId w:val="0"/>
  </w:num>
  <w:num w:numId="3" w16cid:durableId="2128087861">
    <w:abstractNumId w:val="2"/>
  </w:num>
  <w:num w:numId="4" w16cid:durableId="1804956067">
    <w:abstractNumId w:val="14"/>
  </w:num>
  <w:num w:numId="5" w16cid:durableId="1603876207">
    <w:abstractNumId w:val="18"/>
  </w:num>
  <w:num w:numId="6" w16cid:durableId="1829856376">
    <w:abstractNumId w:val="5"/>
  </w:num>
  <w:num w:numId="7" w16cid:durableId="979652056">
    <w:abstractNumId w:val="15"/>
  </w:num>
  <w:num w:numId="8" w16cid:durableId="2013755619">
    <w:abstractNumId w:val="18"/>
  </w:num>
  <w:num w:numId="9" w16cid:durableId="1401905256">
    <w:abstractNumId w:val="5"/>
  </w:num>
  <w:num w:numId="10" w16cid:durableId="472062963">
    <w:abstractNumId w:val="11"/>
  </w:num>
  <w:num w:numId="11" w16cid:durableId="988024377">
    <w:abstractNumId w:val="17"/>
  </w:num>
  <w:num w:numId="12" w16cid:durableId="1684431799">
    <w:abstractNumId w:val="4"/>
  </w:num>
  <w:num w:numId="13" w16cid:durableId="1319920307">
    <w:abstractNumId w:val="8"/>
  </w:num>
  <w:num w:numId="14" w16cid:durableId="1246577289">
    <w:abstractNumId w:val="18"/>
  </w:num>
  <w:num w:numId="15" w16cid:durableId="1282415759">
    <w:abstractNumId w:val="10"/>
  </w:num>
  <w:num w:numId="16" w16cid:durableId="2037342664">
    <w:abstractNumId w:val="5"/>
  </w:num>
  <w:num w:numId="17" w16cid:durableId="116340253">
    <w:abstractNumId w:val="5"/>
  </w:num>
  <w:num w:numId="18" w16cid:durableId="260525730">
    <w:abstractNumId w:val="2"/>
  </w:num>
  <w:num w:numId="19" w16cid:durableId="221058895">
    <w:abstractNumId w:val="11"/>
  </w:num>
  <w:num w:numId="20" w16cid:durableId="1410035794">
    <w:abstractNumId w:val="17"/>
  </w:num>
  <w:num w:numId="21" w16cid:durableId="981541410">
    <w:abstractNumId w:val="18"/>
  </w:num>
  <w:num w:numId="22" w16cid:durableId="1406757129">
    <w:abstractNumId w:val="10"/>
  </w:num>
  <w:num w:numId="23" w16cid:durableId="204685705">
    <w:abstractNumId w:val="5"/>
  </w:num>
  <w:num w:numId="24" w16cid:durableId="1412893315">
    <w:abstractNumId w:val="5"/>
  </w:num>
  <w:num w:numId="25" w16cid:durableId="488328804">
    <w:abstractNumId w:val="2"/>
  </w:num>
  <w:num w:numId="26" w16cid:durableId="214662499">
    <w:abstractNumId w:val="11"/>
  </w:num>
  <w:num w:numId="27" w16cid:durableId="1160122731">
    <w:abstractNumId w:val="17"/>
  </w:num>
  <w:num w:numId="28" w16cid:durableId="729498937">
    <w:abstractNumId w:val="6"/>
  </w:num>
  <w:num w:numId="29" w16cid:durableId="1503620807">
    <w:abstractNumId w:val="12"/>
  </w:num>
  <w:num w:numId="30" w16cid:durableId="80496198">
    <w:abstractNumId w:val="19"/>
  </w:num>
  <w:num w:numId="31" w16cid:durableId="1199470839">
    <w:abstractNumId w:val="11"/>
  </w:num>
  <w:num w:numId="32" w16cid:durableId="2061635170">
    <w:abstractNumId w:val="3"/>
  </w:num>
  <w:num w:numId="33" w16cid:durableId="477110951">
    <w:abstractNumId w:val="9"/>
  </w:num>
  <w:num w:numId="34" w16cid:durableId="553002988">
    <w:abstractNumId w:val="13"/>
  </w:num>
  <w:num w:numId="35" w16cid:durableId="1908832767">
    <w:abstractNumId w:val="7"/>
  </w:num>
  <w:num w:numId="36" w16cid:durableId="1274097873">
    <w:abstractNumId w:val="19"/>
  </w:num>
  <w:num w:numId="37" w16cid:durableId="17329961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E5"/>
    <w:rsid w:val="00035815"/>
    <w:rsid w:val="000755E5"/>
    <w:rsid w:val="000901DE"/>
    <w:rsid w:val="000F78F6"/>
    <w:rsid w:val="00100227"/>
    <w:rsid w:val="00102980"/>
    <w:rsid w:val="00123C74"/>
    <w:rsid w:val="00130F63"/>
    <w:rsid w:val="00136E9A"/>
    <w:rsid w:val="00140AD9"/>
    <w:rsid w:val="00176CBE"/>
    <w:rsid w:val="00181100"/>
    <w:rsid w:val="0019351B"/>
    <w:rsid w:val="001D2AAA"/>
    <w:rsid w:val="002605E8"/>
    <w:rsid w:val="00282841"/>
    <w:rsid w:val="00284AAC"/>
    <w:rsid w:val="00357055"/>
    <w:rsid w:val="00381280"/>
    <w:rsid w:val="003940F4"/>
    <w:rsid w:val="003B2D3A"/>
    <w:rsid w:val="003E07B1"/>
    <w:rsid w:val="00406B8A"/>
    <w:rsid w:val="00416D6D"/>
    <w:rsid w:val="004231A8"/>
    <w:rsid w:val="00433890"/>
    <w:rsid w:val="004463EC"/>
    <w:rsid w:val="0047270E"/>
    <w:rsid w:val="00480CBD"/>
    <w:rsid w:val="0048786E"/>
    <w:rsid w:val="00492050"/>
    <w:rsid w:val="0049405A"/>
    <w:rsid w:val="004C4AA5"/>
    <w:rsid w:val="004C573D"/>
    <w:rsid w:val="004C6BFE"/>
    <w:rsid w:val="004F03EA"/>
    <w:rsid w:val="004F5928"/>
    <w:rsid w:val="004F5E75"/>
    <w:rsid w:val="0053675C"/>
    <w:rsid w:val="005807B4"/>
    <w:rsid w:val="005B67EF"/>
    <w:rsid w:val="005C0022"/>
    <w:rsid w:val="005C3B9B"/>
    <w:rsid w:val="005E1C16"/>
    <w:rsid w:val="00603FAE"/>
    <w:rsid w:val="00632154"/>
    <w:rsid w:val="006736C2"/>
    <w:rsid w:val="006C6FEC"/>
    <w:rsid w:val="006D3B3E"/>
    <w:rsid w:val="00717519"/>
    <w:rsid w:val="00743632"/>
    <w:rsid w:val="007454B7"/>
    <w:rsid w:val="00756B3B"/>
    <w:rsid w:val="00766297"/>
    <w:rsid w:val="0079437B"/>
    <w:rsid w:val="007B418E"/>
    <w:rsid w:val="007C389C"/>
    <w:rsid w:val="007C7571"/>
    <w:rsid w:val="00802557"/>
    <w:rsid w:val="008224A1"/>
    <w:rsid w:val="00827339"/>
    <w:rsid w:val="0084531F"/>
    <w:rsid w:val="008A7967"/>
    <w:rsid w:val="008B0062"/>
    <w:rsid w:val="008C7453"/>
    <w:rsid w:val="008D1036"/>
    <w:rsid w:val="008D3C1B"/>
    <w:rsid w:val="008D5291"/>
    <w:rsid w:val="008E2940"/>
    <w:rsid w:val="009114E7"/>
    <w:rsid w:val="00922F68"/>
    <w:rsid w:val="00923514"/>
    <w:rsid w:val="0094337B"/>
    <w:rsid w:val="00981884"/>
    <w:rsid w:val="00990BB8"/>
    <w:rsid w:val="009928EB"/>
    <w:rsid w:val="009A4A11"/>
    <w:rsid w:val="009E6155"/>
    <w:rsid w:val="00A57A71"/>
    <w:rsid w:val="00A60911"/>
    <w:rsid w:val="00AD375D"/>
    <w:rsid w:val="00AD502D"/>
    <w:rsid w:val="00AE4F15"/>
    <w:rsid w:val="00B31CE6"/>
    <w:rsid w:val="00B368BB"/>
    <w:rsid w:val="00B76800"/>
    <w:rsid w:val="00B94946"/>
    <w:rsid w:val="00BA52BE"/>
    <w:rsid w:val="00BB3031"/>
    <w:rsid w:val="00C0196E"/>
    <w:rsid w:val="00C14A4E"/>
    <w:rsid w:val="00C20EA4"/>
    <w:rsid w:val="00C3601F"/>
    <w:rsid w:val="00C75FA7"/>
    <w:rsid w:val="00C77786"/>
    <w:rsid w:val="00C918E1"/>
    <w:rsid w:val="00C935C0"/>
    <w:rsid w:val="00CA12D5"/>
    <w:rsid w:val="00D16406"/>
    <w:rsid w:val="00D2397F"/>
    <w:rsid w:val="00D4673E"/>
    <w:rsid w:val="00D56AFE"/>
    <w:rsid w:val="00D77821"/>
    <w:rsid w:val="00D77D61"/>
    <w:rsid w:val="00DB06A0"/>
    <w:rsid w:val="00DB756D"/>
    <w:rsid w:val="00DD4031"/>
    <w:rsid w:val="00DD5D49"/>
    <w:rsid w:val="00DF1E38"/>
    <w:rsid w:val="00E24890"/>
    <w:rsid w:val="00EA47DC"/>
    <w:rsid w:val="00EA7E1D"/>
    <w:rsid w:val="00EB36AC"/>
    <w:rsid w:val="00EC4091"/>
    <w:rsid w:val="00ED43C4"/>
    <w:rsid w:val="00EF0452"/>
    <w:rsid w:val="00F123BF"/>
    <w:rsid w:val="00F16BB8"/>
    <w:rsid w:val="00F4235F"/>
    <w:rsid w:val="00F6014D"/>
    <w:rsid w:val="00F825B0"/>
    <w:rsid w:val="00FC6D75"/>
    <w:rsid w:val="00FF0536"/>
    <w:rsid w:val="2B000B48"/>
    <w:rsid w:val="6229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9E6633"/>
  <w15:docId w15:val="{49DDEA97-2083-4EEE-AAA8-A06924D7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123C74"/>
    <w:rPr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7C7571"/>
    <w:pPr>
      <w:keepNext/>
      <w:keepLines/>
      <w:numPr>
        <w:numId w:val="30"/>
      </w:numPr>
      <w:suppressAutoHyphens/>
      <w:spacing w:before="360" w:after="220"/>
      <w:outlineLvl w:val="0"/>
    </w:pPr>
    <w:rPr>
      <w:rFonts w:eastAsiaTheme="majorEastAsia" w:cstheme="majorBidi"/>
      <w:bCs/>
      <w:color w:val="000000" w:themeColor="text1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C3601F"/>
    <w:pPr>
      <w:keepNext/>
      <w:keepLines/>
      <w:numPr>
        <w:ilvl w:val="1"/>
        <w:numId w:val="30"/>
      </w:numPr>
      <w:suppressAutoHyphens/>
      <w:spacing w:before="360" w:after="220"/>
      <w:outlineLvl w:val="1"/>
    </w:pPr>
    <w:rPr>
      <w:rFonts w:eastAsiaTheme="majorEastAsia" w:cstheme="majorBidi"/>
      <w:bCs/>
      <w:color w:val="000000" w:themeColor="text1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7C7571"/>
    <w:pPr>
      <w:keepNext/>
      <w:keepLines/>
      <w:numPr>
        <w:ilvl w:val="2"/>
        <w:numId w:val="30"/>
      </w:numPr>
      <w:suppressAutoHyphens/>
      <w:spacing w:after="220"/>
      <w:outlineLvl w:val="2"/>
    </w:pPr>
    <w:rPr>
      <w:rFonts w:eastAsiaTheme="majorEastAsia" w:cstheme="majorBidi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7C7571"/>
    <w:pPr>
      <w:keepNext/>
      <w:keepLines/>
      <w:numPr>
        <w:ilvl w:val="3"/>
        <w:numId w:val="30"/>
      </w:numPr>
      <w:suppressAutoHyphens/>
      <w:spacing w:after="220"/>
      <w:outlineLvl w:val="3"/>
    </w:pPr>
    <w:rPr>
      <w:rFonts w:eastAsiaTheme="majorEastAsia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7C7571"/>
    <w:pPr>
      <w:keepNext/>
      <w:keepLines/>
      <w:numPr>
        <w:ilvl w:val="4"/>
        <w:numId w:val="30"/>
      </w:numPr>
      <w:suppressAutoHyphens/>
      <w:spacing w:after="220"/>
      <w:outlineLvl w:val="4"/>
    </w:pPr>
    <w:rPr>
      <w:rFonts w:eastAsiaTheme="majorEastAsia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7C7571"/>
    <w:pPr>
      <w:keepNext/>
      <w:keepLines/>
      <w:numPr>
        <w:ilvl w:val="5"/>
        <w:numId w:val="30"/>
      </w:numPr>
      <w:suppressAutoHyphens/>
      <w:spacing w:after="220"/>
      <w:outlineLvl w:val="5"/>
    </w:pPr>
    <w:rPr>
      <w:rFonts w:eastAsiaTheme="majorEastAsia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7C7571"/>
    <w:pPr>
      <w:keepNext/>
      <w:keepLines/>
      <w:numPr>
        <w:ilvl w:val="6"/>
        <w:numId w:val="30"/>
      </w:numPr>
      <w:suppressAutoHyphens/>
      <w:spacing w:after="220"/>
      <w:outlineLvl w:val="6"/>
    </w:pPr>
    <w:rPr>
      <w:rFonts w:eastAsiaTheme="majorEastAsia" w:cstheme="majorBidi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7C7571"/>
    <w:pPr>
      <w:keepNext/>
      <w:keepLines/>
      <w:numPr>
        <w:ilvl w:val="7"/>
        <w:numId w:val="30"/>
      </w:numPr>
      <w:suppressAutoHyphens/>
      <w:spacing w:after="220"/>
      <w:outlineLvl w:val="7"/>
    </w:pPr>
    <w:rPr>
      <w:rFonts w:eastAsiaTheme="majorEastAsia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7C7571"/>
    <w:pPr>
      <w:keepNext/>
      <w:keepLines/>
      <w:numPr>
        <w:ilvl w:val="8"/>
        <w:numId w:val="30"/>
      </w:numPr>
      <w:suppressAutoHyphens/>
      <w:spacing w:after="220"/>
      <w:outlineLvl w:val="8"/>
    </w:pPr>
    <w:rPr>
      <w:rFonts w:eastAsiaTheme="majorEastAsia" w:cstheme="majorBidi"/>
      <w:iCs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B368BB"/>
    <w:pPr>
      <w:pBdr>
        <w:top w:val="single" w:sz="24" w:space="11" w:color="00A3DA" w:themeColor="accent1"/>
        <w:bottom w:val="single" w:sz="24" w:space="11" w:color="00A3DA" w:themeColor="accent1"/>
      </w:pBdr>
      <w:suppressAutoHyphens/>
      <w:spacing w:after="440"/>
      <w:contextualSpacing/>
    </w:pPr>
    <w:rPr>
      <w:rFonts w:eastAsiaTheme="majorEastAsia" w:cstheme="majorHAnsi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B368BB"/>
    <w:rPr>
      <w:rFonts w:asciiTheme="majorHAnsi" w:eastAsiaTheme="majorEastAsia" w:hAnsiTheme="majorHAnsi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827339"/>
    <w:pPr>
      <w:numPr>
        <w:ilvl w:val="1"/>
      </w:numPr>
      <w:suppressAutoHyphens/>
      <w:spacing w:before="360" w:after="220"/>
    </w:pPr>
    <w:rPr>
      <w:rFonts w:eastAsiaTheme="majorEastAsia" w:cstheme="majorHAnsi"/>
      <w:iCs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231A8"/>
    <w:pPr>
      <w:spacing w:after="220" w:line="276" w:lineRule="auto"/>
      <w:ind w:left="2608"/>
    </w:pPr>
    <w:rPr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4231A8"/>
  </w:style>
  <w:style w:type="character" w:customStyle="1" w:styleId="AlaotsikkoChar">
    <w:name w:val="Alaotsikko Char"/>
    <w:basedOn w:val="Kappaleenoletusfontti"/>
    <w:link w:val="Alaotsikko"/>
    <w:uiPriority w:val="11"/>
    <w:rsid w:val="00827339"/>
    <w:rPr>
      <w:rFonts w:asciiTheme="majorHAnsi" w:eastAsiaTheme="majorEastAsia" w:hAnsiTheme="majorHAnsi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8B0062"/>
    <w:pPr>
      <w:ind w:left="2608"/>
    </w:pPr>
  </w:style>
  <w:style w:type="character" w:customStyle="1" w:styleId="Otsikko3Char">
    <w:name w:val="Otsikko 3 Char"/>
    <w:basedOn w:val="Kappaleenoletusfontti"/>
    <w:link w:val="Otsikko3"/>
    <w:uiPriority w:val="9"/>
    <w:rsid w:val="007C7571"/>
    <w:rPr>
      <w:rFonts w:asciiTheme="majorHAnsi" w:eastAsiaTheme="majorEastAsia" w:hAnsiTheme="majorHAnsi" w:cstheme="majorBidi"/>
      <w:bCs/>
      <w:color w:val="auto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C3601F"/>
    <w:rPr>
      <w:rFonts w:asciiTheme="majorHAnsi" w:eastAsiaTheme="majorEastAsia" w:hAnsiTheme="majorHAnsi" w:cstheme="majorBidi"/>
      <w:bCs/>
      <w:color w:val="000000" w:themeColor="text1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7C7571"/>
    <w:rPr>
      <w:rFonts w:asciiTheme="majorHAnsi" w:eastAsiaTheme="majorEastAsia" w:hAnsiTheme="majorHAnsi" w:cstheme="majorBidi"/>
      <w:bCs/>
      <w:color w:val="000000" w:themeColor="text1"/>
      <w:sz w:val="26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7C7571"/>
    <w:rPr>
      <w:rFonts w:asciiTheme="majorHAnsi" w:eastAsiaTheme="majorEastAsia" w:hAnsiTheme="majorHAnsi" w:cstheme="majorBidi"/>
      <w:bCs/>
      <w:iCs/>
      <w:color w:val="auto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7C7571"/>
    <w:rPr>
      <w:rFonts w:asciiTheme="majorHAnsi" w:eastAsiaTheme="majorEastAsia" w:hAnsiTheme="majorHAnsi" w:cstheme="majorBidi"/>
      <w:color w:val="auto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7C7571"/>
    <w:rPr>
      <w:rFonts w:asciiTheme="majorHAnsi" w:eastAsiaTheme="majorEastAsia" w:hAnsiTheme="majorHAnsi" w:cstheme="majorBidi"/>
      <w:iCs/>
      <w:color w:val="auto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7C7571"/>
    <w:rPr>
      <w:rFonts w:asciiTheme="majorHAnsi" w:eastAsiaTheme="majorEastAsia" w:hAnsiTheme="majorHAnsi" w:cstheme="majorBidi"/>
      <w:iCs/>
      <w:color w:val="auto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7C7571"/>
    <w:rPr>
      <w:rFonts w:asciiTheme="majorHAnsi" w:eastAsiaTheme="majorEastAsia" w:hAnsiTheme="majorHAnsi" w:cstheme="majorBidi"/>
      <w:color w:val="auto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7C7571"/>
    <w:rPr>
      <w:rFonts w:asciiTheme="majorHAnsi" w:eastAsiaTheme="majorEastAsia" w:hAnsiTheme="majorHAnsi" w:cstheme="majorBidi"/>
      <w:iCs/>
      <w:color w:val="auto"/>
      <w:szCs w:val="20"/>
      <w:lang w:val="fi-FI"/>
    </w:rPr>
  </w:style>
  <w:style w:type="paragraph" w:styleId="Sisllysluettelonotsikko">
    <w:name w:val="TOC Heading"/>
    <w:next w:val="Normaali"/>
    <w:uiPriority w:val="39"/>
    <w:rsid w:val="00B368BB"/>
    <w:pPr>
      <w:pBdr>
        <w:bottom w:val="single" w:sz="24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0F78F6"/>
    <w:rPr>
      <w:color w:val="auto"/>
    </w:rPr>
  </w:style>
  <w:style w:type="paragraph" w:styleId="Merkittyluettelo">
    <w:name w:val="List Bullet"/>
    <w:basedOn w:val="Normaali"/>
    <w:uiPriority w:val="61"/>
    <w:qFormat/>
    <w:rsid w:val="0084531F"/>
    <w:pPr>
      <w:numPr>
        <w:numId w:val="28"/>
      </w:numPr>
      <w:spacing w:after="220" w:line="276" w:lineRule="auto"/>
      <w:contextualSpacing/>
    </w:pPr>
  </w:style>
  <w:style w:type="paragraph" w:styleId="Numeroituluettelo">
    <w:name w:val="List Number"/>
    <w:basedOn w:val="Normaali"/>
    <w:uiPriority w:val="61"/>
    <w:qFormat/>
    <w:rsid w:val="0084531F"/>
    <w:pPr>
      <w:numPr>
        <w:numId w:val="29"/>
      </w:numPr>
      <w:spacing w:after="220" w:line="276" w:lineRule="auto"/>
      <w:contextualSpacing/>
    </w:p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9928EB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EB36AC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EB36AC"/>
    <w:pPr>
      <w:numPr>
        <w:numId w:val="32"/>
      </w:numPr>
      <w:spacing w:after="0"/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szCs w:val="18"/>
    </w:rPr>
  </w:style>
  <w:style w:type="paragraph" w:styleId="Luettelokappale">
    <w:name w:val="List Paragraph"/>
    <w:basedOn w:val="Normaali"/>
    <w:uiPriority w:val="34"/>
    <w:semiHidden/>
    <w:qFormat/>
    <w:rsid w:val="00035815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F825B0"/>
    <w:rPr>
      <w:color w:val="00A3DA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825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2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ietala\AppData\Roaming\Microsoft\Templates\01_Suomen%20Yrittajat\03_Kokousasiakir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7CBB30BD4A14957A0E4FBD6B896B47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DBFFED7-0382-4DF4-8DB5-E249F4A4A561}"/>
      </w:docPartPr>
      <w:docPartBody>
        <w:p w:rsidR="004612CD" w:rsidRDefault="00922F68">
          <w:pPr>
            <w:pStyle w:val="97CBB30BD4A14957A0E4FBD6B896B47B"/>
          </w:pPr>
          <w:r w:rsidRPr="00743632">
            <w:rPr>
              <w:rStyle w:val="Paikkamerkkiteksti"/>
            </w:rPr>
            <w:t>[Asiaotsikko]</w:t>
          </w:r>
        </w:p>
      </w:docPartBody>
    </w:docPart>
    <w:docPart>
      <w:docPartPr>
        <w:name w:val="A3A9F02858244D8AB4AB737715C7F31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952B456-DDF1-4C2D-8535-89FF7692580C}"/>
      </w:docPartPr>
      <w:docPartBody>
        <w:p w:rsidR="004612CD" w:rsidRDefault="00922F68">
          <w:pPr>
            <w:pStyle w:val="A3A9F02858244D8AB4AB737715C7F31A"/>
          </w:pPr>
          <w:r w:rsidRPr="008A7967">
            <w:t>[Kokouksen pvm ja kellonaika]</w:t>
          </w:r>
        </w:p>
      </w:docPartBody>
    </w:docPart>
    <w:docPart>
      <w:docPartPr>
        <w:name w:val="00ABB1AA75594A1D8F99D74434E3934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D0706B1-77B5-44CC-A33E-29F6915D8772}"/>
      </w:docPartPr>
      <w:docPartBody>
        <w:p w:rsidR="004612CD" w:rsidRDefault="00922F68">
          <w:pPr>
            <w:pStyle w:val="00ABB1AA75594A1D8F99D74434E39347"/>
          </w:pPr>
          <w:r w:rsidRPr="008A7967">
            <w:t>[Paikka]</w:t>
          </w:r>
        </w:p>
      </w:docPartBody>
    </w:docPart>
    <w:docPart>
      <w:docPartPr>
        <w:name w:val="5EE3D9486AED46CEA85EBACA32D9A1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038B382-255B-4363-9FBD-CC0E4FD0B034}"/>
      </w:docPartPr>
      <w:docPartBody>
        <w:p w:rsidR="004612CD" w:rsidRDefault="00922F68">
          <w:pPr>
            <w:pStyle w:val="5EE3D9486AED46CEA85EBACA32D9A135"/>
          </w:pPr>
          <w:r w:rsidRPr="000F78F6">
            <w:t>[Alaotsikko]</w:t>
          </w:r>
        </w:p>
      </w:docPartBody>
    </w:docPart>
    <w:docPart>
      <w:docPartPr>
        <w:name w:val="78636CF43BF84EC4A81AC2E0A5E975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6112E77-7CDE-429C-9A50-930F59DE7EE9}"/>
      </w:docPartPr>
      <w:docPartBody>
        <w:p w:rsidR="004612CD" w:rsidRDefault="00922F68">
          <w:pPr>
            <w:pStyle w:val="78636CF43BF84EC4A81AC2E0A5E97504"/>
          </w:pPr>
          <w:r w:rsidRPr="000F78F6">
            <w:t>[Kirjoita asiakirjan teksti tähän]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68"/>
    <w:rsid w:val="00136E9A"/>
    <w:rsid w:val="003241C8"/>
    <w:rsid w:val="004612CD"/>
    <w:rsid w:val="005D5D66"/>
    <w:rsid w:val="00922F68"/>
    <w:rsid w:val="00A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97CBB30BD4A14957A0E4FBD6B896B47B">
    <w:name w:val="97CBB30BD4A14957A0E4FBD6B896B47B"/>
  </w:style>
  <w:style w:type="paragraph" w:customStyle="1" w:styleId="A3A9F02858244D8AB4AB737715C7F31A">
    <w:name w:val="A3A9F02858244D8AB4AB737715C7F31A"/>
  </w:style>
  <w:style w:type="paragraph" w:customStyle="1" w:styleId="00ABB1AA75594A1D8F99D74434E39347">
    <w:name w:val="00ABB1AA75594A1D8F99D74434E39347"/>
  </w:style>
  <w:style w:type="paragraph" w:customStyle="1" w:styleId="5EE3D9486AED46CEA85EBACA32D9A135">
    <w:name w:val="5EE3D9486AED46CEA85EBACA32D9A135"/>
  </w:style>
  <w:style w:type="paragraph" w:customStyle="1" w:styleId="78636CF43BF84EC4A81AC2E0A5E97504">
    <w:name w:val="78636CF43BF84EC4A81AC2E0A5E975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uomen Yrittajat">
  <a:themeElements>
    <a:clrScheme name="Suomen Yrittaja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000000"/>
      </a:accent2>
      <a:accent3>
        <a:srgbClr val="919191"/>
      </a:accent3>
      <a:accent4>
        <a:srgbClr val="E9573F"/>
      </a:accent4>
      <a:accent5>
        <a:srgbClr val="78BD53"/>
      </a:accent5>
      <a:accent6>
        <a:srgbClr val="114A90"/>
      </a:accent6>
      <a:hlink>
        <a:srgbClr val="00A3DA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50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uomen Yrittajat" id="{D6F00ADF-6B4A-4651-B47B-DB7CC1BDFD55}" vid="{157175F5-CCC3-484D-9506-63FD546E9F1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2025-04-11T00:00:00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c6f72bf758179952dffe473901486a64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07f4ed6d90d4a3a895ebd77a67886ef5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6327670-C77E-44D8-94C8-EC8F4742D2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1C6EA-D2B9-440B-8C5C-45B638D2EC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8B67DA-803A-4016-B407-6F2A68B1F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9bd664-d8be-41cf-b989-d8dfb89411f2"/>
    <ds:schemaRef ds:uri="fbf8f03c-7d4d-49e4-89c5-3c481dfe6f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A5F3C1F-BD9A-4F4A-A686-663D9044E653}">
  <ds:schemaRefs>
    <ds:schemaRef ds:uri="http://schemas.microsoft.com/office/2006/metadata/properties"/>
    <ds:schemaRef ds:uri="http://schemas.microsoft.com/office/infopath/2007/PartnerControls"/>
    <ds:schemaRef ds:uri="329bd664-d8be-41cf-b989-d8dfb89411f2"/>
    <ds:schemaRef ds:uri="fbf8f03c-7d4d-49e4-89c5-3c481dfe6f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03_Kokousasiakirja</Template>
  <TotalTime>21</TotalTime>
  <Pages>4</Pages>
  <Words>501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Paikkakunnan Yrittäjät ry:n sääntömääräinen kevätkokous</vt:lpstr>
    </vt:vector>
  </TitlesOfParts>
  <Company>Suomen Yrittäjät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Paikkakunnan Yrittäjät ry:n hallituksen kokous</dc:title>
  <dc:subject>Esityslista</dc:subject>
  <dc:creator>Hanna Hietala</dc:creator>
  <cp:lastModifiedBy>Hannamari Heinonen</cp:lastModifiedBy>
  <cp:revision>13</cp:revision>
  <dcterms:created xsi:type="dcterms:W3CDTF">2025-04-13T13:53:00Z</dcterms:created>
  <dcterms:modified xsi:type="dcterms:W3CDTF">2025-04-15T19:14:00Z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  <property fmtid="{D5CDD505-2E9C-101B-9397-08002B2CF9AE}" pid="3" name="MediaServiceImageTags">
    <vt:lpwstr/>
  </property>
  <property fmtid="{D5CDD505-2E9C-101B-9397-08002B2CF9AE}" pid="5" name="docLang">
    <vt:lpwstr>fi</vt:lpwstr>
  </property>
</Properties>
</file>