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A8E27" w14:textId="77777777" w:rsidR="00E24890" w:rsidRPr="00123C74" w:rsidRDefault="002F5B9A" w:rsidP="00603FAE">
      <w:pPr>
        <w:pStyle w:val="Otsikko"/>
      </w:pPr>
      <w:sdt>
        <w:sdtPr>
          <w:alias w:val="Otsikko"/>
          <w:tag w:val=""/>
          <w:id w:val="-2091303441"/>
          <w:placeholder>
            <w:docPart w:val="D300CA5B216A49FBADC2C566E6C6BCE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>
            <w:t>Paikkakunnan Yrittäjät ry:n sääntömääräinen kevätkokous</w:t>
          </w:r>
        </w:sdtContent>
      </w:sdt>
    </w:p>
    <w:tbl>
      <w:tblPr>
        <w:tblStyle w:val="Eireunaa"/>
        <w:tblW w:w="9995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2608"/>
        <w:gridCol w:w="7387"/>
      </w:tblGrid>
      <w:tr w:rsidR="008A7967" w:rsidRPr="00123C74" w14:paraId="5D4474B6" w14:textId="77777777" w:rsidTr="00C652F3">
        <w:trPr>
          <w:trHeight w:val="510"/>
        </w:trPr>
        <w:tc>
          <w:tcPr>
            <w:tcW w:w="2608" w:type="dxa"/>
          </w:tcPr>
          <w:p w14:paraId="6DCC3A38" w14:textId="77777777" w:rsidR="008A7967" w:rsidRPr="00123C74" w:rsidRDefault="008A7967" w:rsidP="008A7967">
            <w:r w:rsidRPr="00123C74">
              <w:t>Aika</w:t>
            </w:r>
          </w:p>
        </w:tc>
        <w:tc>
          <w:tcPr>
            <w:tcW w:w="7387" w:type="dxa"/>
          </w:tcPr>
          <w:p w14:paraId="4EE25E32" w14:textId="77777777" w:rsidR="008A7967" w:rsidRPr="00123C74" w:rsidRDefault="002F5B9A" w:rsidP="008A7967">
            <w:r>
              <w:t>7.5.2020 klo 17.00</w:t>
            </w:r>
          </w:p>
        </w:tc>
      </w:tr>
      <w:tr w:rsidR="008A7967" w:rsidRPr="00123C74" w14:paraId="78D0A079" w14:textId="77777777" w:rsidTr="00C652F3">
        <w:trPr>
          <w:trHeight w:val="510"/>
        </w:trPr>
        <w:tc>
          <w:tcPr>
            <w:tcW w:w="2608" w:type="dxa"/>
          </w:tcPr>
          <w:p w14:paraId="263E4E13" w14:textId="77777777" w:rsidR="008A7967" w:rsidRPr="00123C74" w:rsidRDefault="008A7967" w:rsidP="008A7967">
            <w:r w:rsidRPr="00123C74">
              <w:t>Paikka</w:t>
            </w:r>
          </w:p>
        </w:tc>
        <w:tc>
          <w:tcPr>
            <w:tcW w:w="7387" w:type="dxa"/>
          </w:tcPr>
          <w:p w14:paraId="3F45EE38" w14:textId="77777777" w:rsidR="008A7967" w:rsidRPr="00123C74" w:rsidRDefault="002F5B9A" w:rsidP="008A7967">
            <w:r>
              <w:t>Kokouspaikka, Yrittäjäkatu 1, Kunta</w:t>
            </w:r>
          </w:p>
        </w:tc>
      </w:tr>
    </w:tbl>
    <w:p w14:paraId="76A942C1" w14:textId="77777777" w:rsidR="002F5B9A" w:rsidRPr="00123C74" w:rsidRDefault="002F5B9A" w:rsidP="008A7967"/>
    <w:p w14:paraId="5672EF9B" w14:textId="77777777" w:rsidR="00CA12D5" w:rsidRDefault="002F5B9A" w:rsidP="002F5B9A">
      <w:pPr>
        <w:pStyle w:val="Otsikko1"/>
        <w:numPr>
          <w:ilvl w:val="0"/>
          <w:numId w:val="0"/>
        </w:numPr>
        <w:ind w:left="425"/>
      </w:pPr>
      <w:r>
        <w:t>Käsiteltävät asiat</w:t>
      </w:r>
    </w:p>
    <w:p w14:paraId="125EF324" w14:textId="77777777" w:rsidR="002F5B9A" w:rsidRDefault="002F5B9A" w:rsidP="002F5B9A">
      <w:pPr>
        <w:pStyle w:val="Leipteksti"/>
        <w:rPr>
          <w:lang w:val="fi-FI"/>
        </w:rPr>
      </w:pPr>
      <w:r>
        <w:rPr>
          <w:lang w:val="fi-FI"/>
        </w:rPr>
        <w:t xml:space="preserve">Kokouksessa käsitellään yhdistyksen sääntöjen 10 §:n mukaiset asiat. </w:t>
      </w:r>
    </w:p>
    <w:p w14:paraId="5FA259C8" w14:textId="77777777" w:rsidR="002F5B9A" w:rsidRPr="002F5B9A" w:rsidRDefault="002F5B9A" w:rsidP="002F5B9A">
      <w:pPr>
        <w:pStyle w:val="Leipteksti"/>
        <w:rPr>
          <w:lang w:val="fi-FI"/>
        </w:rPr>
      </w:pPr>
      <w:r>
        <w:rPr>
          <w:lang w:val="fi-FI"/>
        </w:rPr>
        <w:t>Sääntömääräisten asioiden lisäksi käsitellään sääntöjen muuttamista</w:t>
      </w:r>
    </w:p>
    <w:p w14:paraId="725B4637" w14:textId="77777777" w:rsidR="005C0022" w:rsidRDefault="005C0022" w:rsidP="005807B4">
      <w:pPr>
        <w:pStyle w:val="Leipteksti"/>
        <w:rPr>
          <w:lang w:val="fi-FI"/>
        </w:rPr>
      </w:pPr>
    </w:p>
    <w:p w14:paraId="32A18FC9" w14:textId="77777777" w:rsidR="002F5B9A" w:rsidRPr="00123C74" w:rsidRDefault="002F5B9A" w:rsidP="002F5B9A">
      <w:pPr>
        <w:pStyle w:val="Leipteksti"/>
        <w:rPr>
          <w:lang w:val="fi-FI"/>
        </w:rPr>
      </w:pPr>
      <w:r>
        <w:rPr>
          <w:lang w:val="fi-FI"/>
        </w:rPr>
        <w:t>HALLITUS</w:t>
      </w:r>
      <w:r>
        <w:rPr>
          <w:lang w:val="fi-FI"/>
        </w:rPr>
        <w:br/>
        <w:t>Paikkakunnan Yrittäjät ry</w:t>
      </w:r>
      <w:bookmarkStart w:id="0" w:name="_GoBack"/>
      <w:bookmarkEnd w:id="0"/>
    </w:p>
    <w:p w14:paraId="7B15E9C2" w14:textId="77777777" w:rsidR="0084531F" w:rsidRPr="00123C74" w:rsidRDefault="0084531F" w:rsidP="0084531F"/>
    <w:sectPr w:rsidR="0084531F" w:rsidRPr="00123C74" w:rsidSect="0079437B">
      <w:headerReference w:type="default" r:id="rId12"/>
      <w:headerReference w:type="first" r:id="rId13"/>
      <w:footerReference w:type="first" r:id="rId14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F7772" w14:textId="77777777" w:rsidR="002F5B9A" w:rsidRDefault="002F5B9A" w:rsidP="00E24890">
      <w:r>
        <w:separator/>
      </w:r>
    </w:p>
  </w:endnote>
  <w:endnote w:type="continuationSeparator" w:id="0">
    <w:p w14:paraId="69E2A500" w14:textId="77777777" w:rsidR="002F5B9A" w:rsidRDefault="002F5B9A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1A71DE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AD375D" w14:paraId="40795949" w14:textId="77777777" w:rsidTr="006C6FEC">
      <w:tc>
        <w:tcPr>
          <w:tcW w:w="10194" w:type="dxa"/>
          <w:tcBorders>
            <w:top w:val="single" w:sz="4" w:space="0" w:color="auto"/>
          </w:tcBorders>
        </w:tcPr>
        <w:p w14:paraId="7AD46025" w14:textId="77777777" w:rsidR="0079437B" w:rsidRPr="00AD375D" w:rsidRDefault="0079437B">
          <w:pPr>
            <w:pStyle w:val="Alatunniste"/>
          </w:pPr>
        </w:p>
      </w:tc>
    </w:tr>
    <w:tr w:rsidR="0079437B" w:rsidRPr="00AD375D" w14:paraId="1E284FEE" w14:textId="77777777" w:rsidTr="0079437B">
      <w:tc>
        <w:tcPr>
          <w:tcW w:w="10194" w:type="dxa"/>
        </w:tcPr>
        <w:p w14:paraId="0A632A74" w14:textId="77777777" w:rsidR="0079437B" w:rsidRPr="00AD375D" w:rsidRDefault="0079437B" w:rsidP="0079437B">
          <w:pPr>
            <w:pStyle w:val="Alatunniste"/>
          </w:pPr>
          <w:r w:rsidRPr="00AD375D">
            <w:t>Suomen Yrittäjät | Mannerheimintie 76 A, 00250 Helsinki, PL 999, 00101 H</w:t>
          </w:r>
          <w:r w:rsidR="0053675C" w:rsidRPr="00AD375D">
            <w:t>elsinki</w:t>
          </w:r>
        </w:p>
        <w:p w14:paraId="19604AF5" w14:textId="77777777" w:rsidR="0079437B" w:rsidRPr="00AD375D" w:rsidRDefault="0079437B" w:rsidP="0079437B">
          <w:pPr>
            <w:pStyle w:val="Alatunniste"/>
          </w:pPr>
          <w:r w:rsidRPr="00AD375D">
            <w:t>puhelin 09 229 221 | toimisto@yrittajat.fi | www.yrittajat.fi | Y-tunnus 1030657-2</w:t>
          </w:r>
        </w:p>
      </w:tc>
    </w:tr>
  </w:tbl>
  <w:p w14:paraId="0B8F1669" w14:textId="77777777" w:rsidR="0079437B" w:rsidRPr="00AD375D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F21BB" w14:textId="77777777" w:rsidR="002F5B9A" w:rsidRDefault="002F5B9A" w:rsidP="00E24890">
      <w:r>
        <w:separator/>
      </w:r>
    </w:p>
  </w:footnote>
  <w:footnote w:type="continuationSeparator" w:id="0">
    <w:p w14:paraId="79ABC09E" w14:textId="77777777" w:rsidR="002F5B9A" w:rsidRDefault="002F5B9A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B94946" w14:paraId="7E8569BF" w14:textId="77777777" w:rsidTr="001F477B">
      <w:tc>
        <w:tcPr>
          <w:tcW w:w="5216" w:type="dxa"/>
        </w:tcPr>
        <w:p w14:paraId="6DCBD27C" w14:textId="77777777" w:rsidR="00B94946" w:rsidRPr="00406B8A" w:rsidRDefault="00B94946" w:rsidP="00B94946">
          <w:pPr>
            <w:pStyle w:val="Yltunniste"/>
          </w:pPr>
          <w:r w:rsidRPr="009674A3">
            <w:rPr>
              <w:rFonts w:ascii="Arial" w:hAnsi="Arial" w:cs="Arial"/>
              <w:noProof/>
              <w:lang w:val="en-GB" w:eastAsia="en-GB"/>
            </w:rPr>
            <w:drawing>
              <wp:anchor distT="0" distB="0" distL="114300" distR="114300" simplePos="0" relativeHeight="251670528" behindDoc="1" locked="1" layoutInCell="1" allowOverlap="1" wp14:anchorId="7BC6EF16" wp14:editId="19CF1C93">
                <wp:simplePos x="0" y="0"/>
                <wp:positionH relativeFrom="page">
                  <wp:posOffset>-7620</wp:posOffset>
                </wp:positionH>
                <wp:positionV relativeFrom="page">
                  <wp:posOffset>-219710</wp:posOffset>
                </wp:positionV>
                <wp:extent cx="1702435" cy="471170"/>
                <wp:effectExtent l="0" t="0" r="0" b="5080"/>
                <wp:wrapNone/>
                <wp:docPr id="1" name="Kuv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D_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2435" cy="471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09" w:type="dxa"/>
        </w:tcPr>
        <w:p w14:paraId="3F56C83F" w14:textId="77777777" w:rsidR="00B94946" w:rsidRPr="00406B8A" w:rsidRDefault="00B94946" w:rsidP="00B94946">
          <w:pPr>
            <w:pStyle w:val="Yltunniste"/>
          </w:pPr>
        </w:p>
      </w:tc>
      <w:tc>
        <w:tcPr>
          <w:tcW w:w="1304" w:type="dxa"/>
        </w:tcPr>
        <w:p w14:paraId="7F4CF39F" w14:textId="77777777" w:rsidR="00B94946" w:rsidRPr="00406B8A" w:rsidRDefault="00B94946" w:rsidP="00B94946">
          <w:pPr>
            <w:pStyle w:val="Yltunniste"/>
          </w:pPr>
        </w:p>
      </w:tc>
      <w:tc>
        <w:tcPr>
          <w:tcW w:w="1065" w:type="dxa"/>
        </w:tcPr>
        <w:p w14:paraId="462B19B1" w14:textId="77777777" w:rsidR="00B94946" w:rsidRDefault="00B94946" w:rsidP="00B94946">
          <w:pPr>
            <w:pStyle w:val="Yltunniste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fldSimple w:instr=" NUMPAGES   \* MERGEFORMAT ">
            <w:r>
              <w:rPr>
                <w:noProof/>
              </w:rPr>
              <w:t>1</w:t>
            </w:r>
          </w:fldSimple>
          <w:r>
            <w:t>)</w:t>
          </w:r>
        </w:p>
      </w:tc>
    </w:tr>
    <w:tr w:rsidR="00B94946" w14:paraId="4D48BDF5" w14:textId="77777777" w:rsidTr="001F477B">
      <w:tc>
        <w:tcPr>
          <w:tcW w:w="5216" w:type="dxa"/>
        </w:tcPr>
        <w:p w14:paraId="5F36CB68" w14:textId="77777777" w:rsidR="00B94946" w:rsidRPr="00406B8A" w:rsidRDefault="00B94946" w:rsidP="00B94946">
          <w:pPr>
            <w:pStyle w:val="Yltunniste"/>
          </w:pPr>
        </w:p>
      </w:tc>
      <w:tc>
        <w:tcPr>
          <w:tcW w:w="2609" w:type="dxa"/>
        </w:tcPr>
        <w:p w14:paraId="54263AE8" w14:textId="77777777" w:rsidR="00B94946" w:rsidRPr="00406B8A" w:rsidRDefault="00B94946" w:rsidP="00B94946">
          <w:pPr>
            <w:pStyle w:val="Yltunniste"/>
          </w:pPr>
        </w:p>
      </w:tc>
      <w:tc>
        <w:tcPr>
          <w:tcW w:w="1304" w:type="dxa"/>
        </w:tcPr>
        <w:p w14:paraId="59AEC639" w14:textId="77777777" w:rsidR="00B94946" w:rsidRPr="00406B8A" w:rsidRDefault="00B94946" w:rsidP="00B94946">
          <w:pPr>
            <w:pStyle w:val="Yltunniste"/>
          </w:pPr>
        </w:p>
      </w:tc>
      <w:tc>
        <w:tcPr>
          <w:tcW w:w="1065" w:type="dxa"/>
        </w:tcPr>
        <w:p w14:paraId="20F760C9" w14:textId="77777777" w:rsidR="00B94946" w:rsidRDefault="00B94946" w:rsidP="00B94946">
          <w:pPr>
            <w:pStyle w:val="Yltunniste"/>
            <w:jc w:val="right"/>
          </w:pPr>
        </w:p>
      </w:tc>
    </w:tr>
    <w:tr w:rsidR="00B94946" w14:paraId="7FBB490B" w14:textId="77777777" w:rsidTr="001F477B">
      <w:tc>
        <w:tcPr>
          <w:tcW w:w="5216" w:type="dxa"/>
        </w:tcPr>
        <w:p w14:paraId="7AAC5005" w14:textId="77777777" w:rsidR="00B94946" w:rsidRPr="00406B8A" w:rsidRDefault="00B94946" w:rsidP="00B94946">
          <w:pPr>
            <w:pStyle w:val="Yltunniste"/>
          </w:pPr>
        </w:p>
      </w:tc>
      <w:tc>
        <w:tcPr>
          <w:tcW w:w="2609" w:type="dxa"/>
        </w:tcPr>
        <w:p w14:paraId="3F86BEDC" w14:textId="77777777" w:rsidR="00B94946" w:rsidRPr="00406B8A" w:rsidRDefault="00B94946" w:rsidP="00B94946">
          <w:pPr>
            <w:pStyle w:val="Yltunniste"/>
          </w:pPr>
        </w:p>
      </w:tc>
      <w:tc>
        <w:tcPr>
          <w:tcW w:w="1304" w:type="dxa"/>
        </w:tcPr>
        <w:p w14:paraId="2F54DF41" w14:textId="77777777" w:rsidR="00B94946" w:rsidRPr="00406B8A" w:rsidRDefault="00B94946" w:rsidP="00B94946">
          <w:pPr>
            <w:pStyle w:val="Yltunniste"/>
          </w:pPr>
        </w:p>
      </w:tc>
      <w:tc>
        <w:tcPr>
          <w:tcW w:w="1065" w:type="dxa"/>
        </w:tcPr>
        <w:p w14:paraId="66059894" w14:textId="77777777" w:rsidR="00B94946" w:rsidRDefault="00B94946" w:rsidP="00B94946">
          <w:pPr>
            <w:pStyle w:val="Yltunniste"/>
            <w:jc w:val="right"/>
          </w:pPr>
        </w:p>
      </w:tc>
    </w:tr>
  </w:tbl>
  <w:p w14:paraId="4EEE1EAF" w14:textId="77777777" w:rsidR="00C918E1" w:rsidRDefault="00C918E1" w:rsidP="00C918E1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6C6FEC" w14:paraId="1D6AC053" w14:textId="77777777" w:rsidTr="006C6FEC">
      <w:tc>
        <w:tcPr>
          <w:tcW w:w="5216" w:type="dxa"/>
        </w:tcPr>
        <w:p w14:paraId="6ED70B2C" w14:textId="77777777" w:rsidR="006C6FEC" w:rsidRPr="00406B8A" w:rsidRDefault="006C6FEC" w:rsidP="00406B8A">
          <w:pPr>
            <w:pStyle w:val="Yltunniste"/>
          </w:pPr>
          <w:r w:rsidRPr="009674A3">
            <w:rPr>
              <w:rFonts w:ascii="Arial" w:hAnsi="Arial" w:cs="Arial"/>
              <w:noProof/>
              <w:lang w:val="en-GB" w:eastAsia="en-GB"/>
            </w:rPr>
            <w:drawing>
              <wp:anchor distT="0" distB="0" distL="114300" distR="114300" simplePos="0" relativeHeight="251668480" behindDoc="1" locked="1" layoutInCell="1" allowOverlap="1" wp14:anchorId="3987F75D" wp14:editId="30297AF6">
                <wp:simplePos x="0" y="0"/>
                <wp:positionH relativeFrom="page">
                  <wp:posOffset>0</wp:posOffset>
                </wp:positionH>
                <wp:positionV relativeFrom="page">
                  <wp:posOffset>-219710</wp:posOffset>
                </wp:positionV>
                <wp:extent cx="1702800" cy="471600"/>
                <wp:effectExtent l="0" t="0" r="0" b="5080"/>
                <wp:wrapNone/>
                <wp:docPr id="5" name="Kuv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D_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2800" cy="47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sdt>
        <w:sdtPr>
          <w:alias w:val="Aihe"/>
          <w:tag w:val=""/>
          <w:id w:val="-697931214"/>
          <w:placeholder>
            <w:docPart w:val="CA85E3912A74433392DF9B45F00A34AF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4AD499BC" w14:textId="77777777" w:rsidR="006C6FEC" w:rsidRPr="00406B8A" w:rsidRDefault="002F5B9A" w:rsidP="00406B8A">
              <w:pPr>
                <w:pStyle w:val="Yltunniste"/>
              </w:pPr>
              <w:r>
                <w:t>Kokouskutsu</w:t>
              </w:r>
            </w:p>
          </w:tc>
        </w:sdtContent>
      </w:sdt>
      <w:tc>
        <w:tcPr>
          <w:tcW w:w="1304" w:type="dxa"/>
        </w:tcPr>
        <w:p w14:paraId="591A99C9" w14:textId="77777777" w:rsidR="006C6FEC" w:rsidRPr="00406B8A" w:rsidRDefault="006C6FEC" w:rsidP="00406B8A">
          <w:pPr>
            <w:pStyle w:val="Yltunniste"/>
          </w:pPr>
        </w:p>
      </w:tc>
      <w:tc>
        <w:tcPr>
          <w:tcW w:w="1065" w:type="dxa"/>
        </w:tcPr>
        <w:p w14:paraId="6C8AA1B6" w14:textId="77777777" w:rsidR="006C6FEC" w:rsidRDefault="006C6FEC" w:rsidP="00C918E1">
          <w:pPr>
            <w:pStyle w:val="Yltunniste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fldSimple w:instr=" NUMPAGES   \* MERGEFORMAT ">
            <w:r>
              <w:rPr>
                <w:noProof/>
              </w:rPr>
              <w:t>1</w:t>
            </w:r>
          </w:fldSimple>
          <w:r>
            <w:t>)</w:t>
          </w:r>
        </w:p>
      </w:tc>
    </w:tr>
    <w:tr w:rsidR="006C6FEC" w14:paraId="4B056308" w14:textId="77777777" w:rsidTr="006C6FEC">
      <w:tc>
        <w:tcPr>
          <w:tcW w:w="5216" w:type="dxa"/>
        </w:tcPr>
        <w:p w14:paraId="2360F7B6" w14:textId="77777777" w:rsidR="006C6FEC" w:rsidRPr="00406B8A" w:rsidRDefault="006C6FEC" w:rsidP="00406B8A">
          <w:pPr>
            <w:pStyle w:val="Yltunniste"/>
          </w:pPr>
        </w:p>
      </w:tc>
      <w:tc>
        <w:tcPr>
          <w:tcW w:w="2609" w:type="dxa"/>
        </w:tcPr>
        <w:p w14:paraId="5A0BC680" w14:textId="77777777" w:rsidR="006C6FEC" w:rsidRPr="00406B8A" w:rsidRDefault="006C6FEC" w:rsidP="00406B8A">
          <w:pPr>
            <w:pStyle w:val="Yltunniste"/>
          </w:pPr>
        </w:p>
      </w:tc>
      <w:tc>
        <w:tcPr>
          <w:tcW w:w="1304" w:type="dxa"/>
        </w:tcPr>
        <w:p w14:paraId="10CAFDFC" w14:textId="77777777" w:rsidR="006C6FEC" w:rsidRPr="00406B8A" w:rsidRDefault="006C6FEC" w:rsidP="00406B8A">
          <w:pPr>
            <w:pStyle w:val="Yltunniste"/>
          </w:pPr>
        </w:p>
      </w:tc>
      <w:tc>
        <w:tcPr>
          <w:tcW w:w="1065" w:type="dxa"/>
        </w:tcPr>
        <w:p w14:paraId="567E6C16" w14:textId="77777777" w:rsidR="006C6FEC" w:rsidRDefault="006C6FEC" w:rsidP="00C918E1">
          <w:pPr>
            <w:pStyle w:val="Yltunniste"/>
            <w:jc w:val="right"/>
          </w:pPr>
        </w:p>
      </w:tc>
    </w:tr>
    <w:tr w:rsidR="006C6FEC" w14:paraId="5F5A21B3" w14:textId="77777777" w:rsidTr="006C6FEC">
      <w:tc>
        <w:tcPr>
          <w:tcW w:w="5216" w:type="dxa"/>
        </w:tcPr>
        <w:p w14:paraId="28B4F7FC" w14:textId="77777777" w:rsidR="006C6FEC" w:rsidRPr="00406B8A" w:rsidRDefault="006C6FEC" w:rsidP="00406B8A">
          <w:pPr>
            <w:pStyle w:val="Yltunniste"/>
          </w:pPr>
        </w:p>
      </w:tc>
      <w:sdt>
        <w:sdtPr>
          <w:alias w:val="Julkaisupäivämäärä"/>
          <w:tag w:val="AutomaticDate"/>
          <w:id w:val="1667907160"/>
          <w:placeholder>
            <w:docPart w:val="C043199EA1794820A531D693E0D4B776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0-04-06T00:00:00Z"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419A3C5D" w14:textId="77777777" w:rsidR="006C6FEC" w:rsidRPr="00406B8A" w:rsidRDefault="002F5B9A" w:rsidP="00406B8A">
              <w:pPr>
                <w:pStyle w:val="Yltunniste"/>
              </w:pPr>
              <w:r>
                <w:t>6.4.2020</w:t>
              </w:r>
            </w:p>
          </w:tc>
        </w:sdtContent>
      </w:sdt>
      <w:tc>
        <w:tcPr>
          <w:tcW w:w="1304" w:type="dxa"/>
        </w:tcPr>
        <w:p w14:paraId="550A9001" w14:textId="77777777" w:rsidR="006C6FEC" w:rsidRPr="00406B8A" w:rsidRDefault="006C6FEC" w:rsidP="00406B8A">
          <w:pPr>
            <w:pStyle w:val="Yltunniste"/>
          </w:pPr>
        </w:p>
      </w:tc>
      <w:tc>
        <w:tcPr>
          <w:tcW w:w="1065" w:type="dxa"/>
        </w:tcPr>
        <w:p w14:paraId="11435680" w14:textId="77777777" w:rsidR="006C6FEC" w:rsidRDefault="006C6FEC" w:rsidP="00C918E1">
          <w:pPr>
            <w:pStyle w:val="Yltunniste"/>
            <w:jc w:val="right"/>
          </w:pPr>
        </w:p>
      </w:tc>
    </w:tr>
  </w:tbl>
  <w:p w14:paraId="1FCBA885" w14:textId="77777777" w:rsidR="00CA12D5" w:rsidRDefault="00CA12D5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3664FEB4"/>
    <w:styleLink w:val="Otsikkonumerointi"/>
    <w:lvl w:ilvl="0">
      <w:start w:val="1"/>
      <w:numFmt w:val="decimal"/>
      <w:pStyle w:val="Otsikko1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Otsikko2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Otsikko3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pStyle w:val="Otsikko4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pStyle w:val="Otsikko5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pStyle w:val="Otsikko6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pStyle w:val="Otsikko7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pStyle w:val="Otsikko8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pStyle w:val="Otsikko9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4851F94"/>
    <w:multiLevelType w:val="multilevel"/>
    <w:tmpl w:val="7E80609E"/>
    <w:numStyleLink w:val="Taulukkolista"/>
  </w:abstractNum>
  <w:abstractNum w:abstractNumId="4" w15:restartNumberingAfterBreak="0">
    <w:nsid w:val="08CE76F9"/>
    <w:multiLevelType w:val="multilevel"/>
    <w:tmpl w:val="07408854"/>
    <w:numStyleLink w:val="Numeroluettelo"/>
  </w:abstractNum>
  <w:abstractNum w:abstractNumId="5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6" w15:restartNumberingAfterBreak="0">
    <w:nsid w:val="15AA3D7A"/>
    <w:multiLevelType w:val="multilevel"/>
    <w:tmpl w:val="01626098"/>
    <w:numStyleLink w:val="Luettelomerkit"/>
  </w:abstractNum>
  <w:abstractNum w:abstractNumId="7" w15:restartNumberingAfterBreak="0">
    <w:nsid w:val="1FD27288"/>
    <w:multiLevelType w:val="multilevel"/>
    <w:tmpl w:val="01626098"/>
    <w:numStyleLink w:val="Luettelomerkit"/>
  </w:abstractNum>
  <w:abstractNum w:abstractNumId="8" w15:restartNumberingAfterBreak="0">
    <w:nsid w:val="2F6B4B81"/>
    <w:multiLevelType w:val="multilevel"/>
    <w:tmpl w:val="01626098"/>
    <w:numStyleLink w:val="Luettelomerkit"/>
  </w:abstractNum>
  <w:abstractNum w:abstractNumId="9" w15:restartNumberingAfterBreak="0">
    <w:nsid w:val="3636650F"/>
    <w:multiLevelType w:val="multilevel"/>
    <w:tmpl w:val="7E80609E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Theme="minorHAnsi" w:hAnsiTheme="minorHAnsi" w:hint="default"/>
        <w:color w:val="auto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Theme="minorHAnsi" w:hAnsiTheme="minorHAnsi" w:hint="default"/>
        <w:color w:val="auto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Theme="minorHAnsi" w:hAnsiTheme="minorHAnsi" w:hint="default"/>
        <w:color w:val="auto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Theme="minorHAnsi" w:hAnsiTheme="minorHAnsi" w:hint="default"/>
        <w:color w:val="auto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Theme="minorHAnsi" w:hAnsiTheme="minorHAnsi" w:hint="default"/>
        <w:color w:val="auto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Theme="minorHAnsi" w:hAnsiTheme="minorHAnsi" w:hint="default"/>
        <w:color w:val="auto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Theme="minorHAnsi" w:hAnsiTheme="minorHAnsi" w:hint="default"/>
        <w:color w:val="auto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Theme="minorHAnsi" w:hAnsiTheme="minorHAnsi" w:hint="default"/>
        <w:color w:val="auto"/>
      </w:rPr>
    </w:lvl>
  </w:abstractNum>
  <w:abstractNum w:abstractNumId="10" w15:restartNumberingAfterBreak="0">
    <w:nsid w:val="3D117EB4"/>
    <w:multiLevelType w:val="multilevel"/>
    <w:tmpl w:val="07408854"/>
    <w:numStyleLink w:val="Numeroluettelo"/>
  </w:abstractNum>
  <w:abstractNum w:abstractNumId="11" w15:restartNumberingAfterBreak="0">
    <w:nsid w:val="503D7B4B"/>
    <w:multiLevelType w:val="multilevel"/>
    <w:tmpl w:val="3664FEB4"/>
    <w:numStyleLink w:val="Otsikkonumerointi"/>
  </w:abstractNum>
  <w:abstractNum w:abstractNumId="12" w15:restartNumberingAfterBreak="0">
    <w:nsid w:val="56554477"/>
    <w:multiLevelType w:val="multilevel"/>
    <w:tmpl w:val="3664FEB4"/>
    <w:numStyleLink w:val="Otsikkonumerointi"/>
  </w:abstractNum>
  <w:abstractNum w:abstractNumId="13" w15:restartNumberingAfterBreak="0">
    <w:nsid w:val="65826EC8"/>
    <w:multiLevelType w:val="multilevel"/>
    <w:tmpl w:val="7E80609E"/>
    <w:numStyleLink w:val="Taulukkolista"/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abstractNum w:abstractNumId="15" w15:restartNumberingAfterBreak="0">
    <w:nsid w:val="753D7B1F"/>
    <w:multiLevelType w:val="multilevel"/>
    <w:tmpl w:val="3664FEB4"/>
    <w:numStyleLink w:val="Otsikkonumerointi"/>
  </w:abstractNum>
  <w:num w:numId="1">
    <w:abstractNumId w:val="1"/>
  </w:num>
  <w:num w:numId="2">
    <w:abstractNumId w:val="0"/>
  </w:num>
  <w:num w:numId="3">
    <w:abstractNumId w:val="2"/>
  </w:num>
  <w:num w:numId="4">
    <w:abstractNumId w:val="11"/>
  </w:num>
  <w:num w:numId="5">
    <w:abstractNumId w:val="14"/>
  </w:num>
  <w:num w:numId="6">
    <w:abstractNumId w:val="5"/>
  </w:num>
  <w:num w:numId="7">
    <w:abstractNumId w:val="12"/>
  </w:num>
  <w:num w:numId="8">
    <w:abstractNumId w:val="14"/>
  </w:num>
  <w:num w:numId="9">
    <w:abstractNumId w:val="5"/>
  </w:num>
  <w:num w:numId="10">
    <w:abstractNumId w:val="9"/>
  </w:num>
  <w:num w:numId="11">
    <w:abstractNumId w:val="13"/>
  </w:num>
  <w:num w:numId="12">
    <w:abstractNumId w:val="4"/>
  </w:num>
  <w:num w:numId="13">
    <w:abstractNumId w:val="7"/>
  </w:num>
  <w:num w:numId="14">
    <w:abstractNumId w:val="14"/>
  </w:num>
  <w:num w:numId="15">
    <w:abstractNumId w:val="8"/>
  </w:num>
  <w:num w:numId="16">
    <w:abstractNumId w:val="5"/>
  </w:num>
  <w:num w:numId="17">
    <w:abstractNumId w:val="5"/>
  </w:num>
  <w:num w:numId="18">
    <w:abstractNumId w:val="2"/>
  </w:num>
  <w:num w:numId="19">
    <w:abstractNumId w:val="9"/>
  </w:num>
  <w:num w:numId="20">
    <w:abstractNumId w:val="13"/>
  </w:num>
  <w:num w:numId="21">
    <w:abstractNumId w:val="14"/>
  </w:num>
  <w:num w:numId="22">
    <w:abstractNumId w:val="8"/>
  </w:num>
  <w:num w:numId="23">
    <w:abstractNumId w:val="5"/>
  </w:num>
  <w:num w:numId="24">
    <w:abstractNumId w:val="5"/>
  </w:num>
  <w:num w:numId="25">
    <w:abstractNumId w:val="2"/>
  </w:num>
  <w:num w:numId="26">
    <w:abstractNumId w:val="9"/>
  </w:num>
  <w:num w:numId="27">
    <w:abstractNumId w:val="13"/>
  </w:num>
  <w:num w:numId="28">
    <w:abstractNumId w:val="6"/>
  </w:num>
  <w:num w:numId="29">
    <w:abstractNumId w:val="10"/>
  </w:num>
  <w:num w:numId="30">
    <w:abstractNumId w:val="15"/>
  </w:num>
  <w:num w:numId="31">
    <w:abstractNumId w:val="9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B9A"/>
    <w:rsid w:val="000901DE"/>
    <w:rsid w:val="000F78F6"/>
    <w:rsid w:val="00100227"/>
    <w:rsid w:val="00123C74"/>
    <w:rsid w:val="00130F63"/>
    <w:rsid w:val="0019351B"/>
    <w:rsid w:val="002605E8"/>
    <w:rsid w:val="002F5B9A"/>
    <w:rsid w:val="00381280"/>
    <w:rsid w:val="003940F4"/>
    <w:rsid w:val="003B2D3A"/>
    <w:rsid w:val="003E07B1"/>
    <w:rsid w:val="00406B8A"/>
    <w:rsid w:val="00416D6D"/>
    <w:rsid w:val="004231A8"/>
    <w:rsid w:val="00433890"/>
    <w:rsid w:val="004463EC"/>
    <w:rsid w:val="0047270E"/>
    <w:rsid w:val="00480CBD"/>
    <w:rsid w:val="0048786E"/>
    <w:rsid w:val="00492050"/>
    <w:rsid w:val="004C4AA5"/>
    <w:rsid w:val="004C573D"/>
    <w:rsid w:val="004C6BFE"/>
    <w:rsid w:val="004F5928"/>
    <w:rsid w:val="004F5E75"/>
    <w:rsid w:val="0053675C"/>
    <w:rsid w:val="005807B4"/>
    <w:rsid w:val="005B67EF"/>
    <w:rsid w:val="005C0022"/>
    <w:rsid w:val="00603FAE"/>
    <w:rsid w:val="00632154"/>
    <w:rsid w:val="006736C2"/>
    <w:rsid w:val="006C6FEC"/>
    <w:rsid w:val="00743632"/>
    <w:rsid w:val="00756B3B"/>
    <w:rsid w:val="00766297"/>
    <w:rsid w:val="0079437B"/>
    <w:rsid w:val="007C7571"/>
    <w:rsid w:val="00802557"/>
    <w:rsid w:val="00827339"/>
    <w:rsid w:val="0084531F"/>
    <w:rsid w:val="008A7967"/>
    <w:rsid w:val="008B0062"/>
    <w:rsid w:val="008D1036"/>
    <w:rsid w:val="008D3C1B"/>
    <w:rsid w:val="008D5291"/>
    <w:rsid w:val="008E2940"/>
    <w:rsid w:val="009114E7"/>
    <w:rsid w:val="00923514"/>
    <w:rsid w:val="0094337B"/>
    <w:rsid w:val="00981884"/>
    <w:rsid w:val="00990BB8"/>
    <w:rsid w:val="009928EB"/>
    <w:rsid w:val="009A4A11"/>
    <w:rsid w:val="009E6155"/>
    <w:rsid w:val="00A57A71"/>
    <w:rsid w:val="00AD375D"/>
    <w:rsid w:val="00B31CE6"/>
    <w:rsid w:val="00B368BB"/>
    <w:rsid w:val="00B76800"/>
    <w:rsid w:val="00B94946"/>
    <w:rsid w:val="00BA52BE"/>
    <w:rsid w:val="00BB3031"/>
    <w:rsid w:val="00C0196E"/>
    <w:rsid w:val="00C14A4E"/>
    <w:rsid w:val="00C20EA4"/>
    <w:rsid w:val="00C3601F"/>
    <w:rsid w:val="00C75FA7"/>
    <w:rsid w:val="00C918E1"/>
    <w:rsid w:val="00C935C0"/>
    <w:rsid w:val="00CA12D5"/>
    <w:rsid w:val="00D16406"/>
    <w:rsid w:val="00D56AFE"/>
    <w:rsid w:val="00D77821"/>
    <w:rsid w:val="00D77D61"/>
    <w:rsid w:val="00DB06A0"/>
    <w:rsid w:val="00DD4031"/>
    <w:rsid w:val="00DD5D49"/>
    <w:rsid w:val="00DF1E38"/>
    <w:rsid w:val="00E24890"/>
    <w:rsid w:val="00EB36AC"/>
    <w:rsid w:val="00EC4091"/>
    <w:rsid w:val="00ED43C4"/>
    <w:rsid w:val="00EF0452"/>
    <w:rsid w:val="00F123BF"/>
    <w:rsid w:val="00F4235F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3C729A"/>
  <w15:docId w15:val="{DC651D39-6A29-40C0-9D29-BAA0AB1B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uiPriority w:val="62"/>
    <w:rsid w:val="00123C74"/>
    <w:rPr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7C7571"/>
    <w:pPr>
      <w:keepNext/>
      <w:keepLines/>
      <w:numPr>
        <w:numId w:val="30"/>
      </w:numPr>
      <w:suppressAutoHyphens/>
      <w:spacing w:before="360" w:after="220"/>
      <w:outlineLvl w:val="0"/>
    </w:pPr>
    <w:rPr>
      <w:rFonts w:eastAsiaTheme="majorEastAsia" w:cstheme="majorBidi"/>
      <w:bCs/>
      <w:color w:val="000000" w:themeColor="text1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C3601F"/>
    <w:pPr>
      <w:keepNext/>
      <w:keepLines/>
      <w:numPr>
        <w:ilvl w:val="1"/>
        <w:numId w:val="30"/>
      </w:numPr>
      <w:suppressAutoHyphens/>
      <w:spacing w:before="360" w:after="220"/>
      <w:outlineLvl w:val="1"/>
    </w:pPr>
    <w:rPr>
      <w:rFonts w:eastAsiaTheme="majorEastAsia" w:cstheme="majorBidi"/>
      <w:bCs/>
      <w:color w:val="000000" w:themeColor="text1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7C7571"/>
    <w:pPr>
      <w:keepNext/>
      <w:keepLines/>
      <w:numPr>
        <w:ilvl w:val="2"/>
        <w:numId w:val="30"/>
      </w:numPr>
      <w:suppressAutoHyphens/>
      <w:spacing w:after="220"/>
      <w:outlineLvl w:val="2"/>
    </w:pPr>
    <w:rPr>
      <w:rFonts w:eastAsiaTheme="majorEastAsia" w:cstheme="majorBidi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7C7571"/>
    <w:pPr>
      <w:keepNext/>
      <w:keepLines/>
      <w:numPr>
        <w:ilvl w:val="3"/>
        <w:numId w:val="30"/>
      </w:numPr>
      <w:suppressAutoHyphens/>
      <w:spacing w:after="220"/>
      <w:outlineLvl w:val="3"/>
    </w:pPr>
    <w:rPr>
      <w:rFonts w:eastAsiaTheme="majorEastAsia" w:cstheme="majorBidi"/>
      <w:bCs/>
      <w:iCs/>
    </w:rPr>
  </w:style>
  <w:style w:type="paragraph" w:styleId="Otsikko5">
    <w:name w:val="heading 5"/>
    <w:basedOn w:val="Normaali"/>
    <w:next w:val="Leipteksti"/>
    <w:link w:val="Otsikko5Char"/>
    <w:uiPriority w:val="9"/>
    <w:rsid w:val="007C7571"/>
    <w:pPr>
      <w:keepNext/>
      <w:keepLines/>
      <w:numPr>
        <w:ilvl w:val="4"/>
        <w:numId w:val="30"/>
      </w:numPr>
      <w:suppressAutoHyphens/>
      <w:spacing w:after="220"/>
      <w:outlineLvl w:val="4"/>
    </w:pPr>
    <w:rPr>
      <w:rFonts w:eastAsiaTheme="majorEastAsia" w:cstheme="majorBidi"/>
    </w:rPr>
  </w:style>
  <w:style w:type="paragraph" w:styleId="Otsikko6">
    <w:name w:val="heading 6"/>
    <w:basedOn w:val="Normaali"/>
    <w:next w:val="Leipteksti"/>
    <w:link w:val="Otsikko6Char"/>
    <w:uiPriority w:val="9"/>
    <w:rsid w:val="007C7571"/>
    <w:pPr>
      <w:keepNext/>
      <w:keepLines/>
      <w:numPr>
        <w:ilvl w:val="5"/>
        <w:numId w:val="30"/>
      </w:numPr>
      <w:suppressAutoHyphens/>
      <w:spacing w:after="220"/>
      <w:outlineLvl w:val="5"/>
    </w:pPr>
    <w:rPr>
      <w:rFonts w:eastAsiaTheme="majorEastAsia" w:cstheme="majorBidi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7C7571"/>
    <w:pPr>
      <w:keepNext/>
      <w:keepLines/>
      <w:numPr>
        <w:ilvl w:val="6"/>
        <w:numId w:val="30"/>
      </w:numPr>
      <w:suppressAutoHyphens/>
      <w:spacing w:after="220"/>
      <w:outlineLvl w:val="6"/>
    </w:pPr>
    <w:rPr>
      <w:rFonts w:eastAsiaTheme="majorEastAsia" w:cstheme="majorBidi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7C7571"/>
    <w:pPr>
      <w:keepNext/>
      <w:keepLines/>
      <w:numPr>
        <w:ilvl w:val="7"/>
        <w:numId w:val="30"/>
      </w:numPr>
      <w:suppressAutoHyphens/>
      <w:spacing w:after="220"/>
      <w:outlineLvl w:val="7"/>
    </w:pPr>
    <w:rPr>
      <w:rFonts w:eastAsiaTheme="majorEastAsia" w:cstheme="majorBidi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7C7571"/>
    <w:pPr>
      <w:keepNext/>
      <w:keepLines/>
      <w:numPr>
        <w:ilvl w:val="8"/>
        <w:numId w:val="30"/>
      </w:numPr>
      <w:suppressAutoHyphens/>
      <w:spacing w:after="220"/>
      <w:outlineLvl w:val="8"/>
    </w:pPr>
    <w:rPr>
      <w:rFonts w:eastAsiaTheme="majorEastAsia" w:cstheme="majorBidi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B368BB"/>
    <w:pPr>
      <w:pBdr>
        <w:top w:val="single" w:sz="24" w:space="11" w:color="00A3DA" w:themeColor="accent1"/>
        <w:bottom w:val="single" w:sz="24" w:space="11" w:color="00A3DA" w:themeColor="accent1"/>
      </w:pBdr>
      <w:suppressAutoHyphens/>
      <w:spacing w:after="440"/>
      <w:contextualSpacing/>
    </w:pPr>
    <w:rPr>
      <w:rFonts w:eastAsiaTheme="majorEastAsia" w:cstheme="majorHAnsi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B368BB"/>
    <w:rPr>
      <w:rFonts w:asciiTheme="majorHAnsi" w:eastAsiaTheme="majorEastAsia" w:hAnsiTheme="majorHAnsi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827339"/>
    <w:pPr>
      <w:numPr>
        <w:ilvl w:val="1"/>
      </w:numPr>
      <w:suppressAutoHyphens/>
      <w:spacing w:before="360" w:after="220"/>
    </w:pPr>
    <w:rPr>
      <w:rFonts w:eastAsiaTheme="majorEastAsia" w:cstheme="majorHAnsi"/>
      <w:iCs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231A8"/>
    <w:pPr>
      <w:spacing w:after="220" w:line="276" w:lineRule="auto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231A8"/>
  </w:style>
  <w:style w:type="character" w:customStyle="1" w:styleId="AlaotsikkoChar">
    <w:name w:val="Alaotsikko Char"/>
    <w:basedOn w:val="Kappaleenoletusfontti"/>
    <w:link w:val="Alaotsikko"/>
    <w:uiPriority w:val="11"/>
    <w:rsid w:val="00827339"/>
    <w:rPr>
      <w:rFonts w:asciiTheme="majorHAnsi" w:eastAsiaTheme="majorEastAsia" w:hAnsiTheme="majorHAnsi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8B0062"/>
    <w:pPr>
      <w:ind w:left="2608"/>
    </w:pPr>
  </w:style>
  <w:style w:type="character" w:customStyle="1" w:styleId="Otsikko3Char">
    <w:name w:val="Otsikko 3 Char"/>
    <w:basedOn w:val="Kappaleenoletusfontti"/>
    <w:link w:val="Otsikko3"/>
    <w:uiPriority w:val="9"/>
    <w:rsid w:val="007C7571"/>
    <w:rPr>
      <w:rFonts w:asciiTheme="majorHAnsi" w:eastAsiaTheme="majorEastAsia" w:hAnsiTheme="majorHAnsi" w:cstheme="majorBidi"/>
      <w:bCs/>
      <w:color w:val="auto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C3601F"/>
    <w:rPr>
      <w:rFonts w:asciiTheme="majorHAnsi" w:eastAsiaTheme="majorEastAsia" w:hAnsiTheme="majorHAnsi" w:cstheme="majorBidi"/>
      <w:bCs/>
      <w:color w:val="000000" w:themeColor="text1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7C7571"/>
    <w:rPr>
      <w:rFonts w:asciiTheme="majorHAnsi" w:eastAsiaTheme="majorEastAsia" w:hAnsiTheme="majorHAnsi" w:cstheme="majorBidi"/>
      <w:bCs/>
      <w:color w:val="000000" w:themeColor="text1"/>
      <w:sz w:val="26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7C7571"/>
    <w:rPr>
      <w:rFonts w:asciiTheme="majorHAnsi" w:eastAsiaTheme="majorEastAsia" w:hAnsiTheme="majorHAnsi" w:cstheme="majorBidi"/>
      <w:bCs/>
      <w:iCs/>
      <w:color w:val="auto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7C7571"/>
    <w:rPr>
      <w:rFonts w:asciiTheme="majorHAnsi" w:eastAsiaTheme="majorEastAsia" w:hAnsiTheme="majorHAnsi" w:cstheme="majorBidi"/>
      <w:color w:val="auto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7C7571"/>
    <w:rPr>
      <w:rFonts w:asciiTheme="majorHAnsi" w:eastAsiaTheme="majorEastAsia" w:hAnsiTheme="majorHAnsi" w:cstheme="majorBidi"/>
      <w:iCs/>
      <w:color w:val="auto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7C7571"/>
    <w:rPr>
      <w:rFonts w:asciiTheme="majorHAnsi" w:eastAsiaTheme="majorEastAsia" w:hAnsiTheme="majorHAnsi" w:cstheme="majorBidi"/>
      <w:iCs/>
      <w:color w:val="auto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7C7571"/>
    <w:rPr>
      <w:rFonts w:asciiTheme="majorHAnsi" w:eastAsiaTheme="majorEastAsia" w:hAnsiTheme="majorHAnsi" w:cstheme="majorBidi"/>
      <w:color w:val="auto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7C7571"/>
    <w:rPr>
      <w:rFonts w:asciiTheme="majorHAnsi" w:eastAsiaTheme="majorEastAsia" w:hAnsiTheme="majorHAnsi" w:cstheme="majorBidi"/>
      <w:iCs/>
      <w:color w:val="auto"/>
      <w:szCs w:val="20"/>
      <w:lang w:val="fi-FI"/>
    </w:rPr>
  </w:style>
  <w:style w:type="paragraph" w:styleId="Sisllysluettelonotsikko">
    <w:name w:val="TOC Heading"/>
    <w:next w:val="Normaali"/>
    <w:uiPriority w:val="39"/>
    <w:rsid w:val="00B368BB"/>
    <w:pPr>
      <w:pBdr>
        <w:bottom w:val="single" w:sz="24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0F78F6"/>
    <w:rPr>
      <w:color w:val="auto"/>
    </w:rPr>
  </w:style>
  <w:style w:type="paragraph" w:styleId="Merkittyluettelo">
    <w:name w:val="List Bullet"/>
    <w:basedOn w:val="Normaali"/>
    <w:uiPriority w:val="61"/>
    <w:qFormat/>
    <w:rsid w:val="0084531F"/>
    <w:pPr>
      <w:numPr>
        <w:numId w:val="28"/>
      </w:numPr>
      <w:spacing w:after="220" w:line="276" w:lineRule="auto"/>
      <w:contextualSpacing/>
    </w:pPr>
  </w:style>
  <w:style w:type="paragraph" w:styleId="Numeroituluettelo">
    <w:name w:val="List Number"/>
    <w:basedOn w:val="Normaali"/>
    <w:uiPriority w:val="61"/>
    <w:qFormat/>
    <w:rsid w:val="0084531F"/>
    <w:pPr>
      <w:numPr>
        <w:numId w:val="29"/>
      </w:numPr>
      <w:spacing w:after="220" w:line="276" w:lineRule="auto"/>
      <w:contextualSpacing/>
    </w:p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9928EB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EB36AC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EB36AC"/>
    <w:pPr>
      <w:numPr>
        <w:numId w:val="32"/>
      </w:numPr>
      <w:spacing w:after="0"/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hietala\AppData\Roaming\Microsoft\Templates\01_Suomen%20Yrittajat\03_Kokousasiakir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300CA5B216A49FBADC2C566E6C6BCE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32594DD-24E0-4D6A-AD9F-D82DA54D5210}"/>
      </w:docPartPr>
      <w:docPartBody>
        <w:p w:rsidR="00000000" w:rsidRDefault="002B1ACA">
          <w:pPr>
            <w:pStyle w:val="D300CA5B216A49FBADC2C566E6C6BCE2"/>
          </w:pPr>
          <w:r w:rsidRPr="00743632">
            <w:rPr>
              <w:rStyle w:val="Paikkamerkkiteksti"/>
            </w:rPr>
            <w:t>[Asiaotsikko]</w:t>
          </w:r>
        </w:p>
      </w:docPartBody>
    </w:docPart>
    <w:docPart>
      <w:docPartPr>
        <w:name w:val="CA85E3912A74433392DF9B45F00A34A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2F794B0-A3CF-4556-B4E6-50A3C162529D}"/>
      </w:docPartPr>
      <w:docPartBody>
        <w:p w:rsidR="00000000" w:rsidRDefault="002B1ACA">
          <w:pPr>
            <w:pStyle w:val="CA85E3912A74433392DF9B45F00A34AF"/>
          </w:pPr>
          <w:r w:rsidRPr="000F78F6">
            <w:t>[Alaotsikko]</w:t>
          </w:r>
        </w:p>
      </w:docPartBody>
    </w:docPart>
    <w:docPart>
      <w:docPartPr>
        <w:name w:val="C043199EA1794820A531D693E0D4B77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891693D-C981-4344-B466-9045CFBCA744}"/>
      </w:docPartPr>
      <w:docPartBody>
        <w:p w:rsidR="00000000" w:rsidRDefault="002B1ACA">
          <w:pPr>
            <w:pStyle w:val="C043199EA1794820A531D693E0D4B776"/>
          </w:pPr>
          <w:r w:rsidRPr="000F78F6">
            <w:t>[Kirjoita asiakirjan teksti tähän]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customStyle="1" w:styleId="D300CA5B216A49FBADC2C566E6C6BCE2">
    <w:name w:val="D300CA5B216A49FBADC2C566E6C6BCE2"/>
  </w:style>
  <w:style w:type="paragraph" w:customStyle="1" w:styleId="713AB03E9A5B40C48064BB3838A402CB">
    <w:name w:val="713AB03E9A5B40C48064BB3838A402CB"/>
  </w:style>
  <w:style w:type="paragraph" w:customStyle="1" w:styleId="CE480ADF309146C8886B91E2366E9A6E">
    <w:name w:val="CE480ADF309146C8886B91E2366E9A6E"/>
  </w:style>
  <w:style w:type="paragraph" w:customStyle="1" w:styleId="CCD596185C05490EA4EFCE73EAE827E1">
    <w:name w:val="CCD596185C05490EA4EFCE73EAE827E1"/>
  </w:style>
  <w:style w:type="paragraph" w:customStyle="1" w:styleId="B795A784CCB348278207AE3DBA9151AB">
    <w:name w:val="B795A784CCB348278207AE3DBA9151AB"/>
  </w:style>
  <w:style w:type="paragraph" w:customStyle="1" w:styleId="497CE4818F4D4047A6EB0977D1E84EBC">
    <w:name w:val="497CE4818F4D4047A6EB0977D1E84EBC"/>
  </w:style>
  <w:style w:type="paragraph" w:customStyle="1" w:styleId="9E77711FE898413780C403A60267C1F0">
    <w:name w:val="9E77711FE898413780C403A60267C1F0"/>
  </w:style>
  <w:style w:type="paragraph" w:customStyle="1" w:styleId="CA85E3912A74433392DF9B45F00A34AF">
    <w:name w:val="CA85E3912A74433392DF9B45F00A34AF"/>
  </w:style>
  <w:style w:type="paragraph" w:customStyle="1" w:styleId="C043199EA1794820A531D693E0D4B776">
    <w:name w:val="C043199EA1794820A531D693E0D4B776"/>
  </w:style>
  <w:style w:type="paragraph" w:customStyle="1" w:styleId="F707C96A54F54CB98C67C68D81EB7965">
    <w:name w:val="F707C96A54F54CB98C67C68D81EB7965"/>
  </w:style>
  <w:style w:type="paragraph" w:customStyle="1" w:styleId="743382CB5DE3497F9DA3A66AA5BAFCE3">
    <w:name w:val="743382CB5DE3497F9DA3A66AA5BAFCE3"/>
  </w:style>
  <w:style w:type="paragraph" w:customStyle="1" w:styleId="BEFADC08B84D41CFBE6A1D92B818CC36">
    <w:name w:val="BEFADC08B84D41CFBE6A1D92B818CC36"/>
  </w:style>
  <w:style w:type="paragraph" w:customStyle="1" w:styleId="DC9512C676D24150A0A159F11F4F222F">
    <w:name w:val="DC9512C676D24150A0A159F11F4F222F"/>
  </w:style>
  <w:style w:type="paragraph" w:customStyle="1" w:styleId="4ED41CB419BA480DBD6CBD2E3AB9EBC8">
    <w:name w:val="4ED41CB419BA480DBD6CBD2E3AB9EBC8"/>
  </w:style>
  <w:style w:type="paragraph" w:customStyle="1" w:styleId="7AE7EFBA739C4CF188D1942F25DEFC99">
    <w:name w:val="7AE7EFBA739C4CF188D1942F25DEFC99"/>
  </w:style>
  <w:style w:type="paragraph" w:customStyle="1" w:styleId="E5DCF88C312846ADAA2FF519ED9DC8BC">
    <w:name w:val="E5DCF88C312846ADAA2FF519ED9DC8BC"/>
  </w:style>
  <w:style w:type="paragraph" w:customStyle="1" w:styleId="1F0608D4AFD24E2EBBD414515356FAF7">
    <w:name w:val="1F0608D4AFD24E2EBBD414515356FAF7"/>
  </w:style>
  <w:style w:type="paragraph" w:customStyle="1" w:styleId="B4F444711D1949B88CEB532BB1D3026C">
    <w:name w:val="B4F444711D1949B88CEB532BB1D3026C"/>
  </w:style>
  <w:style w:type="paragraph" w:customStyle="1" w:styleId="63285B949DBF42219E3AFEB68DBABD0C">
    <w:name w:val="63285B949DBF42219E3AFEB68DBABD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ajat">
  <a:themeElements>
    <a:clrScheme name="Suomen Yrittaja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000000"/>
      </a:accent2>
      <a:accent3>
        <a:srgbClr val="919191"/>
      </a:accent3>
      <a:accent4>
        <a:srgbClr val="E9573F"/>
      </a:accent4>
      <a:accent5>
        <a:srgbClr val="78BD53"/>
      </a:accent5>
      <a:accent6>
        <a:srgbClr val="114A90"/>
      </a:accent6>
      <a:hlink>
        <a:srgbClr val="00A3DA"/>
      </a:hlink>
      <a:folHlink>
        <a:srgbClr val="91919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50000"/>
          </a:schemeClr>
        </a:solidFill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1">
              <a:lumMod val="50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uomen Yrittajat" id="{D6F00ADF-6B4A-4651-B47B-DB7CC1BDFD55}" vid="{157175F5-CCC3-484D-9506-63FD546E9F1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2020-04-06T00:00:00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c6f72bf758179952dffe473901486a64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07f4ed6d90d4a3a895ebd77a67886ef5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8B2063-D4FB-41B4-8ABC-44923C475A38}"/>
</file>

<file path=customXml/itemProps3.xml><?xml version="1.0" encoding="utf-8"?>
<ds:datastoreItem xmlns:ds="http://schemas.openxmlformats.org/officeDocument/2006/customXml" ds:itemID="{4A4719C2-F30F-49A0-8015-EC2F26D351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ED614B-E37A-4D3E-BF15-1C8067838825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dece7f9d-8e35-44b9-bbdf-b719e917c66a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9840D9F3-D870-4ED9-B7A3-550DBF8A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03_Kokousasiakirja.dotx</Template>
  <TotalTime>6</TotalTime>
  <Pages>1</Pages>
  <Words>35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Paikkakunnan Yrittäjät ry:n sääntömääräinen kevätkokous</dc:title>
  <dc:subject>Kokouskutsu</dc:subject>
  <dc:creator>Hanna Hietala</dc:creator>
  <cp:lastModifiedBy>Hanna Hietala</cp:lastModifiedBy>
  <cp:revision>1</cp:revision>
  <dcterms:created xsi:type="dcterms:W3CDTF">2019-12-30T09:01:00Z</dcterms:created>
  <dcterms:modified xsi:type="dcterms:W3CDTF">2019-12-30T09:07:00Z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  <property fmtid="{D5CDD505-2E9C-101B-9397-08002B2CF9AE}" pid="4" name="docLang">
    <vt:lpwstr>fi</vt:lpwstr>
  </property>
  <property fmtid="{D5CDD505-2E9C-101B-9397-08002B2CF9AE}" pid="5" name="MediaServiceImageTags">
    <vt:lpwstr/>
  </property>
</Properties>
</file>